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1647A" w14:textId="0EF0C589" w:rsidR="00092A5E" w:rsidRPr="008B1F91" w:rsidRDefault="00092A5E" w:rsidP="00092A5E">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0288" behindDoc="0" locked="0" layoutInCell="1" allowOverlap="1" wp14:anchorId="068340C3" wp14:editId="1D241681">
                <wp:simplePos x="0" y="0"/>
                <wp:positionH relativeFrom="column">
                  <wp:posOffset>-226060</wp:posOffset>
                </wp:positionH>
                <wp:positionV relativeFrom="paragraph">
                  <wp:posOffset>572135</wp:posOffset>
                </wp:positionV>
                <wp:extent cx="685800" cy="337820"/>
                <wp:effectExtent l="0" t="0" r="127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9055A30" w14:textId="77777777" w:rsidR="00844E24" w:rsidRPr="001269F9" w:rsidRDefault="00844E24" w:rsidP="00092A5E">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40C3" id="_x0000_t202" coordsize="21600,21600" o:spt="202" path="m,l,21600r21600,l21600,xe">
                <v:stroke joinstyle="miter"/>
                <v:path gradientshapeok="t" o:connecttype="rect"/>
              </v:shapetype>
              <v:shape id="Text Box 7" o:spid="_x0000_s1026" type="#_x0000_t202" style="position:absolute;margin-left:-17.8pt;margin-top:45.05pt;width:54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" filled="f">
                <v:textbox inset="0,0,0,0">
                  <w:txbxContent>
                    <w:p w14:paraId="59055A30" w14:textId="77777777" w:rsidR="00844E24" w:rsidRPr="001269F9" w:rsidRDefault="00844E24" w:rsidP="00092A5E">
                      <w:pPr>
                        <w:jc w:val="center"/>
                        <w:rPr>
                          <w:sz w:val="20"/>
                        </w:rPr>
                      </w:pPr>
                      <w:r w:rsidRPr="001269F9">
                        <w:rPr>
                          <w:sz w:val="20"/>
                        </w:rPr>
                        <w:t>Title</w:t>
                      </w:r>
                    </w:p>
                  </w:txbxContent>
                </v:textbox>
              </v:shape>
            </w:pict>
          </mc:Fallback>
        </mc:AlternateContent>
      </w:r>
      <w:r w:rsidRPr="008B1F91">
        <w:rPr>
          <w:rFonts w:cs="Arial"/>
        </w:rPr>
        <w:t>Crossroads International Church</w:t>
      </w:r>
      <w:r>
        <w:rPr>
          <w:rFonts w:cs="Arial"/>
        </w:rPr>
        <w:t xml:space="preserve"> Singapore</w:t>
      </w:r>
      <w:r w:rsidRPr="008B1F91">
        <w:rPr>
          <w:rFonts w:cs="Arial"/>
        </w:rPr>
        <w:tab/>
        <w:t>Dr. Rick Griffith</w:t>
      </w:r>
    </w:p>
    <w:p w14:paraId="66E877E1" w14:textId="79E009C2" w:rsidR="00092A5E" w:rsidRPr="00FD7B79" w:rsidRDefault="00305522" w:rsidP="00092A5E">
      <w:pPr>
        <w:widowControl w:val="0"/>
        <w:tabs>
          <w:tab w:val="left" w:pos="7960"/>
        </w:tabs>
        <w:ind w:right="-10"/>
        <w:rPr>
          <w:rFonts w:cs="Arial"/>
        </w:rPr>
      </w:pPr>
      <w:r>
        <w:rPr>
          <w:rFonts w:cs="Arial"/>
        </w:rPr>
        <w:t xml:space="preserve">16 Feb </w:t>
      </w:r>
      <w:r w:rsidR="00092A5E" w:rsidRPr="00FD7B79">
        <w:rPr>
          <w:rFonts w:cs="Arial"/>
        </w:rPr>
        <w:t>20</w:t>
      </w:r>
      <w:r>
        <w:rPr>
          <w:rFonts w:cs="Arial"/>
        </w:rPr>
        <w:t>20</w:t>
      </w:r>
      <w:r w:rsidR="00092A5E" w:rsidRPr="00FD7B79">
        <w:rPr>
          <w:rFonts w:cs="Arial"/>
        </w:rPr>
        <w:tab/>
        <w:t>Message</w:t>
      </w:r>
      <w:r w:rsidR="00092A5E">
        <w:rPr>
          <w:rFonts w:cs="Arial"/>
        </w:rPr>
        <w:t xml:space="preserve"> </w:t>
      </w:r>
      <w:r>
        <w:rPr>
          <w:rFonts w:cs="Arial"/>
        </w:rPr>
        <w:t xml:space="preserve">66 </w:t>
      </w:r>
      <w:r w:rsidR="00092A5E">
        <w:rPr>
          <w:rFonts w:cs="Arial"/>
        </w:rPr>
        <w:t>of 66</w:t>
      </w:r>
    </w:p>
    <w:p w14:paraId="7F4BF197" w14:textId="57FB52A2" w:rsidR="00092A5E" w:rsidRPr="00FD7B79" w:rsidRDefault="00092A5E" w:rsidP="00092A5E">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1F801B8E" w14:textId="5486D2CD" w:rsidR="00092A5E" w:rsidRPr="00FD7B79" w:rsidRDefault="00305522" w:rsidP="00092A5E">
      <w:pPr>
        <w:pStyle w:val="Header"/>
        <w:widowControl w:val="0"/>
        <w:tabs>
          <w:tab w:val="clear" w:pos="4800"/>
          <w:tab w:val="center" w:pos="4950"/>
        </w:tabs>
        <w:ind w:right="-10"/>
        <w:rPr>
          <w:rFonts w:cs="Arial"/>
          <w:b/>
          <w:sz w:val="32"/>
        </w:rPr>
      </w:pPr>
      <w:r>
        <w:rPr>
          <w:rFonts w:cs="Arial"/>
          <w:b/>
          <w:sz w:val="32"/>
        </w:rPr>
        <w:t>Be Triumphant</w:t>
      </w:r>
    </w:p>
    <w:p w14:paraId="10ADC711" w14:textId="7ECBC99A" w:rsidR="00092A5E" w:rsidRPr="00FD7B79" w:rsidRDefault="00092A5E" w:rsidP="00092A5E">
      <w:pPr>
        <w:pStyle w:val="Header"/>
        <w:widowControl w:val="0"/>
        <w:tabs>
          <w:tab w:val="clear" w:pos="4800"/>
          <w:tab w:val="center" w:pos="4950"/>
        </w:tabs>
        <w:ind w:right="-10"/>
        <w:rPr>
          <w:rFonts w:cs="Arial"/>
          <w:b/>
          <w:i/>
        </w:rPr>
      </w:pPr>
      <w:r>
        <w:rPr>
          <w:rFonts w:cs="Arial"/>
          <w:b/>
          <w:i/>
        </w:rPr>
        <w:t xml:space="preserve">Book of </w:t>
      </w:r>
      <w:r w:rsidR="00305522">
        <w:rPr>
          <w:rFonts w:cs="Arial"/>
          <w:b/>
          <w:i/>
        </w:rPr>
        <w:t>Revelation</w:t>
      </w:r>
    </w:p>
    <w:p w14:paraId="75BA9EA8" w14:textId="3E1B48BE" w:rsidR="00092A5E" w:rsidRPr="00FD7B79" w:rsidRDefault="00092A5E" w:rsidP="00092A5E">
      <w:pPr>
        <w:widowControl w:val="0"/>
        <w:tabs>
          <w:tab w:val="left" w:pos="7960"/>
        </w:tabs>
        <w:ind w:left="1660" w:right="-10" w:hanging="1660"/>
        <w:rPr>
          <w:rFonts w:cs="Arial"/>
        </w:rPr>
      </w:pPr>
    </w:p>
    <w:p w14:paraId="136577D0" w14:textId="0C6B8246" w:rsidR="00092A5E" w:rsidRPr="00FD7B79" w:rsidRDefault="00092A5E" w:rsidP="00092A5E">
      <w:pPr>
        <w:widowControl w:val="0"/>
        <w:tabs>
          <w:tab w:val="left" w:pos="7960"/>
        </w:tabs>
        <w:ind w:left="1660" w:right="-10" w:hanging="1660"/>
        <w:rPr>
          <w:rFonts w:cs="Arial"/>
        </w:rPr>
      </w:pPr>
      <w:r w:rsidRPr="00FD7B79">
        <w:rPr>
          <w:rFonts w:cs="Arial"/>
          <w:b/>
        </w:rPr>
        <w:t>Topic:</w:t>
      </w:r>
      <w:r w:rsidRPr="00FD7B79">
        <w:rPr>
          <w:rFonts w:cs="Arial"/>
        </w:rPr>
        <w:tab/>
      </w:r>
      <w:r w:rsidR="00305522">
        <w:rPr>
          <w:rFonts w:cs="Arial"/>
        </w:rPr>
        <w:t>Victory</w:t>
      </w:r>
    </w:p>
    <w:p w14:paraId="36B225E1" w14:textId="73B18EC1" w:rsidR="00092A5E" w:rsidRPr="00FD7B79" w:rsidRDefault="00092A5E" w:rsidP="00092A5E">
      <w:pPr>
        <w:widowControl w:val="0"/>
        <w:tabs>
          <w:tab w:val="left" w:pos="7960"/>
        </w:tabs>
        <w:ind w:left="1660" w:right="-10" w:hanging="1660"/>
        <w:rPr>
          <w:rFonts w:cs="Arial"/>
        </w:rPr>
      </w:pPr>
      <w:r w:rsidRPr="00FD7B79">
        <w:rPr>
          <w:rFonts w:cs="Arial"/>
          <w:b/>
        </w:rPr>
        <w:t>Subject:</w:t>
      </w:r>
      <w:r w:rsidRPr="00FD7B79">
        <w:rPr>
          <w:rFonts w:cs="Arial"/>
        </w:rPr>
        <w:tab/>
      </w:r>
      <w:r w:rsidR="00365352">
        <w:rPr>
          <w:rFonts w:cs="Arial"/>
        </w:rPr>
        <w:t>Jesus rules the world</w:t>
      </w:r>
      <w:r w:rsidR="0023198B" w:rsidRPr="0023198B">
        <w:rPr>
          <w:rFonts w:cs="Arial"/>
        </w:rPr>
        <w:t xml:space="preserve"> </w:t>
      </w:r>
    </w:p>
    <w:p w14:paraId="6B63EEDE" w14:textId="6EC025EC" w:rsidR="00092A5E" w:rsidRPr="00FD7B79" w:rsidRDefault="00092A5E" w:rsidP="00092A5E">
      <w:pPr>
        <w:widowControl w:val="0"/>
        <w:tabs>
          <w:tab w:val="left" w:pos="7960"/>
        </w:tabs>
        <w:ind w:left="1660" w:right="-10" w:hanging="1660"/>
        <w:rPr>
          <w:rFonts w:cs="Arial"/>
        </w:rPr>
      </w:pPr>
      <w:r w:rsidRPr="00FD7B79">
        <w:rPr>
          <w:rFonts w:cs="Arial"/>
          <w:b/>
        </w:rPr>
        <w:t>Complement:</w:t>
      </w:r>
      <w:r w:rsidRPr="00FD7B79">
        <w:rPr>
          <w:rFonts w:cs="Arial"/>
        </w:rPr>
        <w:tab/>
      </w:r>
      <w:r w:rsidR="00365352">
        <w:rPr>
          <w:rFonts w:cs="Arial"/>
        </w:rPr>
        <w:t>so he can handle your puny problem.</w:t>
      </w:r>
    </w:p>
    <w:p w14:paraId="73CFBB73" w14:textId="34777FD8" w:rsidR="00092A5E" w:rsidRPr="00FD7B79" w:rsidRDefault="00092A5E" w:rsidP="00092A5E">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F20B54" w:rsidRPr="00FD7B79">
        <w:rPr>
          <w:rFonts w:cs="Arial"/>
        </w:rPr>
        <w:t>will</w:t>
      </w:r>
      <w:r w:rsidR="00F20B54">
        <w:rPr>
          <w:rFonts w:cs="Arial"/>
        </w:rPr>
        <w:t xml:space="preserve"> trust Jesus as the Victor to triumph over suffering or compromise</w:t>
      </w:r>
      <w:r w:rsidR="00365352">
        <w:rPr>
          <w:rFonts w:cs="Arial"/>
        </w:rPr>
        <w:t>.</w:t>
      </w:r>
    </w:p>
    <w:p w14:paraId="03570DE9" w14:textId="7F38D53F" w:rsidR="00092A5E" w:rsidRPr="00FD7B79" w:rsidRDefault="00092A5E" w:rsidP="00092A5E">
      <w:pPr>
        <w:widowControl w:val="0"/>
        <w:tabs>
          <w:tab w:val="left" w:pos="7960"/>
        </w:tabs>
        <w:ind w:left="1660" w:right="-10" w:hanging="1660"/>
        <w:rPr>
          <w:rFonts w:cs="Arial"/>
        </w:rPr>
      </w:pPr>
      <w:r>
        <w:rPr>
          <w:rFonts w:cs="Arial"/>
          <w:b/>
        </w:rPr>
        <w:t>Attribute</w:t>
      </w:r>
      <w:r w:rsidRPr="00FD7B79">
        <w:rPr>
          <w:rFonts w:cs="Arial"/>
          <w:b/>
        </w:rPr>
        <w:t>:</w:t>
      </w:r>
      <w:r w:rsidRPr="00FD7B79">
        <w:rPr>
          <w:rFonts w:cs="Arial"/>
        </w:rPr>
        <w:tab/>
      </w:r>
      <w:r>
        <w:rPr>
          <w:rFonts w:cs="Arial"/>
        </w:rPr>
        <w:t xml:space="preserve">We worship the God of </w:t>
      </w:r>
      <w:r w:rsidR="00037C4B">
        <w:rPr>
          <w:rFonts w:cs="Arial"/>
        </w:rPr>
        <w:t>Victory</w:t>
      </w:r>
    </w:p>
    <w:p w14:paraId="3DBD631C" w14:textId="558F719B" w:rsidR="00092A5E" w:rsidRPr="00FD7B79" w:rsidRDefault="00092A5E" w:rsidP="00092A5E">
      <w:pPr>
        <w:widowControl w:val="0"/>
        <w:tabs>
          <w:tab w:val="left" w:pos="7960"/>
        </w:tabs>
        <w:ind w:left="1660" w:right="-10" w:hanging="1660"/>
        <w:rPr>
          <w:rFonts w:cs="Arial"/>
        </w:rPr>
      </w:pPr>
      <w:r w:rsidRPr="00FD7B79">
        <w:rPr>
          <w:rFonts w:cs="Arial"/>
          <w:b/>
        </w:rPr>
        <w:t>Reading:</w:t>
      </w:r>
      <w:r w:rsidRPr="00FD7B79">
        <w:rPr>
          <w:rFonts w:cs="Arial"/>
        </w:rPr>
        <w:tab/>
      </w:r>
      <w:r w:rsidR="009A79DA">
        <w:rPr>
          <w:rFonts w:cs="Arial"/>
        </w:rPr>
        <w:t>Rev 1:1-3</w:t>
      </w:r>
    </w:p>
    <w:p w14:paraId="73C50EA4" w14:textId="015D7908" w:rsidR="00305522" w:rsidRPr="00FD7B79" w:rsidRDefault="00305522" w:rsidP="00FA61AF">
      <w:pPr>
        <w:widowControl w:val="0"/>
        <w:tabs>
          <w:tab w:val="left" w:pos="7960"/>
        </w:tabs>
        <w:ind w:left="1660" w:right="-10" w:hanging="1660"/>
        <w:rPr>
          <w:rFonts w:cs="Arial"/>
        </w:rPr>
      </w:pPr>
      <w:r w:rsidRPr="00FD7B79">
        <w:rPr>
          <w:rFonts w:cs="Arial"/>
          <w:b/>
        </w:rPr>
        <w:t>Song</w:t>
      </w:r>
      <w:r>
        <w:rPr>
          <w:rFonts w:cs="Arial"/>
          <w:b/>
        </w:rPr>
        <w:t>s</w:t>
      </w:r>
      <w:r w:rsidRPr="00FD7B79">
        <w:rPr>
          <w:rFonts w:cs="Arial"/>
          <w:b/>
        </w:rPr>
        <w:t>:</w:t>
      </w:r>
      <w:r w:rsidRPr="00FD7B79">
        <w:rPr>
          <w:rFonts w:cs="Arial"/>
        </w:rPr>
        <w:tab/>
      </w:r>
      <w:r w:rsidR="009A79DA">
        <w:rPr>
          <w:rFonts w:cs="Arial"/>
        </w:rPr>
        <w:t>Is He Worthy</w:t>
      </w:r>
      <w:r w:rsidR="00541F8E">
        <w:rPr>
          <w:rFonts w:cs="Arial"/>
        </w:rPr>
        <w:t xml:space="preserve"> (Peterson)</w:t>
      </w:r>
      <w:r w:rsidR="00CF34EF">
        <w:rPr>
          <w:rFonts w:cs="Arial"/>
        </w:rPr>
        <w:t>,</w:t>
      </w:r>
      <w:r w:rsidR="009A79DA">
        <w:rPr>
          <w:rFonts w:cs="Arial"/>
        </w:rPr>
        <w:t xml:space="preserve"> </w:t>
      </w:r>
      <w:r w:rsidR="00541F8E">
        <w:rPr>
          <w:rFonts w:cs="Arial"/>
        </w:rPr>
        <w:t>There is a Higher Throne (Getty)</w:t>
      </w:r>
      <w:r w:rsidR="008743E0">
        <w:rPr>
          <w:rFonts w:cs="Arial"/>
        </w:rPr>
        <w:t xml:space="preserve">, </w:t>
      </w:r>
      <w:r w:rsidR="008743E0" w:rsidRPr="008743E0">
        <w:rPr>
          <w:rFonts w:cs="Arial"/>
        </w:rPr>
        <w:t>Crown Him</w:t>
      </w:r>
      <w:r w:rsidR="008743E0">
        <w:rPr>
          <w:rFonts w:cs="Arial"/>
        </w:rPr>
        <w:t xml:space="preserve"> (Tomlin)</w:t>
      </w:r>
      <w:r w:rsidR="00A4771A">
        <w:rPr>
          <w:rFonts w:cs="Arial"/>
        </w:rPr>
        <w:t xml:space="preserve">, </w:t>
      </w:r>
      <w:r w:rsidR="00A4771A" w:rsidRPr="00A4771A">
        <w:rPr>
          <w:rFonts w:cs="Arial"/>
        </w:rPr>
        <w:t>Sovereign</w:t>
      </w:r>
      <w:r w:rsidR="00A4771A">
        <w:rPr>
          <w:rFonts w:cs="Arial"/>
        </w:rPr>
        <w:t xml:space="preserve"> </w:t>
      </w:r>
      <w:r w:rsidR="00A4771A" w:rsidRPr="00A4771A">
        <w:rPr>
          <w:rFonts w:cs="Arial"/>
        </w:rPr>
        <w:t>(Tomlin</w:t>
      </w:r>
      <w:r w:rsidR="00A4771A">
        <w:rPr>
          <w:rFonts w:cs="Arial"/>
        </w:rPr>
        <w:t xml:space="preserve">), </w:t>
      </w:r>
      <w:r w:rsidR="00FA61AF" w:rsidRPr="00FA61AF">
        <w:rPr>
          <w:rFonts w:cs="Arial"/>
        </w:rPr>
        <w:t>The Revelation Song</w:t>
      </w:r>
      <w:r w:rsidR="00FA61AF">
        <w:rPr>
          <w:rFonts w:cs="Arial"/>
        </w:rPr>
        <w:t xml:space="preserve"> (</w:t>
      </w:r>
      <w:r w:rsidR="00FA61AF" w:rsidRPr="00FA61AF">
        <w:rPr>
          <w:rFonts w:cs="Arial"/>
        </w:rPr>
        <w:t>Jennie Lee Riddle</w:t>
      </w:r>
      <w:r w:rsidR="00FA61AF">
        <w:rPr>
          <w:rFonts w:cs="Arial"/>
        </w:rPr>
        <w:t>)</w:t>
      </w:r>
    </w:p>
    <w:p w14:paraId="69CF8F2E" w14:textId="4258E7CD" w:rsidR="00305522" w:rsidRPr="00FD7B79" w:rsidRDefault="00305522" w:rsidP="00305522">
      <w:pPr>
        <w:widowControl w:val="0"/>
        <w:tabs>
          <w:tab w:val="left" w:pos="7960"/>
        </w:tabs>
        <w:ind w:left="1660" w:right="-10" w:hanging="1660"/>
        <w:rPr>
          <w:rFonts w:cs="Arial"/>
        </w:rPr>
      </w:pPr>
      <w:r>
        <w:rPr>
          <w:rFonts w:cs="Arial"/>
          <w:b/>
        </w:rPr>
        <w:t>Benediction</w:t>
      </w:r>
      <w:r w:rsidRPr="00FD7B79">
        <w:rPr>
          <w:rFonts w:cs="Arial"/>
          <w:b/>
        </w:rPr>
        <w:t>:</w:t>
      </w:r>
      <w:r w:rsidRPr="00FD7B79">
        <w:rPr>
          <w:rFonts w:cs="Arial"/>
        </w:rPr>
        <w:tab/>
      </w:r>
      <w:r w:rsidR="003A3957">
        <w:rPr>
          <w:rFonts w:cs="Arial"/>
        </w:rPr>
        <w:t>Rev 22:</w:t>
      </w:r>
      <w:r w:rsidR="00CB3A3B">
        <w:rPr>
          <w:rFonts w:cs="Arial"/>
        </w:rPr>
        <w:t>20-21</w:t>
      </w:r>
    </w:p>
    <w:p w14:paraId="3F46F06F" w14:textId="195FD739" w:rsidR="006B6D5C" w:rsidRPr="00FD7B79" w:rsidRDefault="006B6D5C" w:rsidP="006B6D5C">
      <w:pPr>
        <w:pStyle w:val="Heading1"/>
        <w:ind w:right="-10"/>
        <w:rPr>
          <w:rFonts w:cs="Arial"/>
        </w:rPr>
      </w:pPr>
      <w:r w:rsidRPr="00FD7B79">
        <w:rPr>
          <w:rFonts w:cs="Arial"/>
        </w:rPr>
        <w:t>Introduction</w:t>
      </w:r>
    </w:p>
    <w:p w14:paraId="1F82B9F4" w14:textId="6D92BB19" w:rsidR="006B6D5C" w:rsidRPr="00FD7B79" w:rsidRDefault="00320540" w:rsidP="006B6D5C">
      <w:pPr>
        <w:pStyle w:val="Heading3"/>
        <w:ind w:right="-10"/>
        <w:rPr>
          <w:rFonts w:cs="Arial"/>
        </w:rPr>
      </w:pPr>
      <w:r w:rsidRPr="008B1F91">
        <w:rPr>
          <w:rFonts w:cs="Arial"/>
          <w:noProof/>
          <w:lang w:eastAsia="en-US"/>
        </w:rPr>
        <mc:AlternateContent>
          <mc:Choice Requires="wps">
            <w:drawing>
              <wp:anchor distT="0" distB="0" distL="114300" distR="114300" simplePos="0" relativeHeight="251672576" behindDoc="0" locked="0" layoutInCell="1" allowOverlap="1" wp14:anchorId="3F284B05" wp14:editId="7FFC7E37">
                <wp:simplePos x="0" y="0"/>
                <wp:positionH relativeFrom="column">
                  <wp:posOffset>-224790</wp:posOffset>
                </wp:positionH>
                <wp:positionV relativeFrom="paragraph">
                  <wp:posOffset>172085</wp:posOffset>
                </wp:positionV>
                <wp:extent cx="685800" cy="337820"/>
                <wp:effectExtent l="0" t="0" r="127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27436A3" w14:textId="1C30910F" w:rsidR="00844E24" w:rsidRPr="001269F9" w:rsidRDefault="00844E24" w:rsidP="00320540">
                            <w:pPr>
                              <w:jc w:val="center"/>
                              <w:rPr>
                                <w:sz w:val="20"/>
                              </w:rPr>
                            </w:pPr>
                            <w:r>
                              <w:rPr>
                                <w:sz w:val="20"/>
                              </w:rPr>
                              <w:t>Look 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84B05" id="_x0000_s1027" type="#_x0000_t202" style="position:absolute;left:0;text-align:left;margin-left:-17.7pt;margin-top:13.5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" filled="f">
                <v:textbox inset="0,0,0,0">
                  <w:txbxContent>
                    <w:p w14:paraId="327436A3" w14:textId="1C30910F" w:rsidR="00844E24" w:rsidRPr="001269F9" w:rsidRDefault="00844E24" w:rsidP="00320540">
                      <w:pPr>
                        <w:jc w:val="center"/>
                        <w:rPr>
                          <w:sz w:val="20"/>
                        </w:rPr>
                      </w:pPr>
                      <w:r>
                        <w:rPr>
                          <w:sz w:val="20"/>
                        </w:rPr>
                        <w:t>Look Down</w:t>
                      </w:r>
                    </w:p>
                  </w:txbxContent>
                </v:textbox>
              </v:shape>
            </w:pict>
          </mc:Fallback>
        </mc:AlternateContent>
      </w:r>
      <w:r w:rsidR="006B6D5C" w:rsidRPr="00FD7B79">
        <w:rPr>
          <w:rFonts w:cs="Arial"/>
          <w:u w:val="single"/>
        </w:rPr>
        <w:t>Interest</w:t>
      </w:r>
      <w:r w:rsidR="006B6D5C" w:rsidRPr="00FD7B79">
        <w:rPr>
          <w:rFonts w:cs="Arial"/>
        </w:rPr>
        <w:t xml:space="preserve">: </w:t>
      </w:r>
      <w:r w:rsidR="006B6D5C">
        <w:rPr>
          <w:rFonts w:cs="Arial"/>
        </w:rPr>
        <w:t xml:space="preserve">Many Christians have defeated lives—they experience more setbacks than victories. </w:t>
      </w:r>
    </w:p>
    <w:p w14:paraId="75248121" w14:textId="49FC0642" w:rsidR="006B6D5C" w:rsidRPr="00FD7B79" w:rsidRDefault="00320540" w:rsidP="006B6D5C">
      <w:pPr>
        <w:pStyle w:val="Heading3"/>
        <w:ind w:right="-10"/>
        <w:rPr>
          <w:rFonts w:cs="Arial"/>
        </w:rPr>
      </w:pPr>
      <w:r w:rsidRPr="008B1F91">
        <w:rPr>
          <w:rFonts w:cs="Arial"/>
          <w:noProof/>
          <w:lang w:eastAsia="en-US"/>
        </w:rPr>
        <mc:AlternateContent>
          <mc:Choice Requires="wps">
            <w:drawing>
              <wp:anchor distT="0" distB="0" distL="114300" distR="114300" simplePos="0" relativeHeight="251674624" behindDoc="0" locked="0" layoutInCell="1" allowOverlap="1" wp14:anchorId="7B87936F" wp14:editId="0816926E">
                <wp:simplePos x="0" y="0"/>
                <wp:positionH relativeFrom="column">
                  <wp:posOffset>-227965</wp:posOffset>
                </wp:positionH>
                <wp:positionV relativeFrom="paragraph">
                  <wp:posOffset>50165</wp:posOffset>
                </wp:positionV>
                <wp:extent cx="685800" cy="337820"/>
                <wp:effectExtent l="0" t="0" r="127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E3492CF" w14:textId="288538B5" w:rsidR="00844E24" w:rsidRPr="001269F9" w:rsidRDefault="00844E24" w:rsidP="00092A5E">
                            <w:pPr>
                              <w:jc w:val="center"/>
                              <w:rPr>
                                <w:sz w:val="20"/>
                              </w:rPr>
                            </w:pPr>
                            <w:r>
                              <w:rPr>
                                <w:sz w:val="20"/>
                              </w:rPr>
                              <w:t>•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936F" id="_x0000_s1028" type="#_x0000_t202" style="position:absolute;left:0;text-align:left;margin-left:-17.95pt;margin-top:3.95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cXIHwIAAB4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" filled="f">
                <v:textbox inset="0,0,0,0">
                  <w:txbxContent>
                    <w:p w14:paraId="0E3492CF" w14:textId="288538B5" w:rsidR="00844E24" w:rsidRPr="001269F9" w:rsidRDefault="00844E24" w:rsidP="00092A5E">
                      <w:pPr>
                        <w:jc w:val="center"/>
                        <w:rPr>
                          <w:sz w:val="20"/>
                        </w:rPr>
                      </w:pPr>
                      <w:r>
                        <w:rPr>
                          <w:sz w:val="20"/>
                        </w:rPr>
                        <w:t>• Areas</w:t>
                      </w:r>
                    </w:p>
                  </w:txbxContent>
                </v:textbox>
              </v:shape>
            </w:pict>
          </mc:Fallback>
        </mc:AlternateContent>
      </w:r>
      <w:r w:rsidRPr="008B1F91">
        <w:rPr>
          <w:rFonts w:cs="Arial"/>
          <w:noProof/>
          <w:lang w:eastAsia="en-US"/>
        </w:rPr>
        <mc:AlternateContent>
          <mc:Choice Requires="wps">
            <w:drawing>
              <wp:anchor distT="0" distB="0" distL="114300" distR="114300" simplePos="0" relativeHeight="251678720" behindDoc="0" locked="0" layoutInCell="1" allowOverlap="1" wp14:anchorId="2E97D0D5" wp14:editId="21533015">
                <wp:simplePos x="0" y="0"/>
                <wp:positionH relativeFrom="column">
                  <wp:posOffset>-229235</wp:posOffset>
                </wp:positionH>
                <wp:positionV relativeFrom="paragraph">
                  <wp:posOffset>1440815</wp:posOffset>
                </wp:positionV>
                <wp:extent cx="685800" cy="337820"/>
                <wp:effectExtent l="0" t="0" r="127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6CC7528" w14:textId="06782158" w:rsidR="00844E24" w:rsidRPr="001269F9" w:rsidRDefault="00844E24" w:rsidP="00844E24">
                            <w:pPr>
                              <w:jc w:val="center"/>
                              <w:rPr>
                                <w:sz w:val="20"/>
                              </w:rPr>
                            </w:pPr>
                            <w:r>
                              <w:rPr>
                                <w:sz w:val="20"/>
                              </w:rPr>
                              <w:t>Look Up</w:t>
                            </w:r>
                          </w:p>
                          <w:p w14:paraId="28FE3053" w14:textId="6E463782" w:rsidR="00844E24" w:rsidRPr="001269F9" w:rsidRDefault="00844E24" w:rsidP="00092A5E">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D0D5" id="_x0000_s1029" type="#_x0000_t202" style="position:absolute;left:0;text-align:left;margin-left:-18.05pt;margin-top:113.4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" filled="f">
                <v:textbox inset="0,0,0,0">
                  <w:txbxContent>
                    <w:p w14:paraId="16CC7528" w14:textId="06782158" w:rsidR="00844E24" w:rsidRPr="001269F9" w:rsidRDefault="00844E24" w:rsidP="00844E24">
                      <w:pPr>
                        <w:jc w:val="center"/>
                        <w:rPr>
                          <w:sz w:val="20"/>
                        </w:rPr>
                      </w:pPr>
                      <w:r>
                        <w:rPr>
                          <w:sz w:val="20"/>
                        </w:rPr>
                        <w:t>Look Up</w:t>
                      </w:r>
                    </w:p>
                    <w:p w14:paraId="28FE3053" w14:textId="6E463782" w:rsidR="00844E24" w:rsidRPr="001269F9" w:rsidRDefault="00844E24" w:rsidP="00092A5E">
                      <w:pPr>
                        <w:jc w:val="center"/>
                        <w:rPr>
                          <w:sz w:val="20"/>
                        </w:rPr>
                      </w:pPr>
                    </w:p>
                  </w:txbxContent>
                </v:textbox>
              </v:shape>
            </w:pict>
          </mc:Fallback>
        </mc:AlternateContent>
      </w:r>
      <w:r w:rsidRPr="008B1F91">
        <w:rPr>
          <w:rFonts w:cs="Arial"/>
          <w:noProof/>
          <w:lang w:eastAsia="en-US"/>
        </w:rPr>
        <mc:AlternateContent>
          <mc:Choice Requires="wps">
            <w:drawing>
              <wp:anchor distT="0" distB="0" distL="114300" distR="114300" simplePos="0" relativeHeight="251677696" behindDoc="0" locked="0" layoutInCell="1" allowOverlap="1" wp14:anchorId="1F36DA62" wp14:editId="58380A09">
                <wp:simplePos x="0" y="0"/>
                <wp:positionH relativeFrom="column">
                  <wp:posOffset>-225425</wp:posOffset>
                </wp:positionH>
                <wp:positionV relativeFrom="paragraph">
                  <wp:posOffset>1092835</wp:posOffset>
                </wp:positionV>
                <wp:extent cx="685800" cy="337820"/>
                <wp:effectExtent l="0" t="0" r="127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C8AB9B1" w14:textId="2063BAEB" w:rsidR="00844E24" w:rsidRPr="001269F9" w:rsidRDefault="00844E24" w:rsidP="00320540">
                            <w:pPr>
                              <w:jc w:val="center"/>
                              <w:rPr>
                                <w:sz w:val="20"/>
                              </w:rPr>
                            </w:pPr>
                            <w:r>
                              <w:rPr>
                                <w:sz w:val="20"/>
                              </w:rPr>
                              <w:t>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DA62" id="_x0000_s1030" type="#_x0000_t202" style="position:absolute;left:0;text-align:left;margin-left:-17.75pt;margin-top:86.0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HY2IAIAAB4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" filled="f">
                <v:textbox inset="0,0,0,0">
                  <w:txbxContent>
                    <w:p w14:paraId="1C8AB9B1" w14:textId="2063BAEB" w:rsidR="00844E24" w:rsidRPr="001269F9" w:rsidRDefault="00844E24" w:rsidP="00320540">
                      <w:pPr>
                        <w:jc w:val="center"/>
                        <w:rPr>
                          <w:sz w:val="20"/>
                        </w:rPr>
                      </w:pPr>
                      <w:r>
                        <w:rPr>
                          <w:sz w:val="20"/>
                        </w:rPr>
                        <w:t>Family</w:t>
                      </w:r>
                    </w:p>
                  </w:txbxContent>
                </v:textbox>
              </v:shape>
            </w:pict>
          </mc:Fallback>
        </mc:AlternateContent>
      </w:r>
      <w:r w:rsidR="006B6D5C" w:rsidRPr="00FD7B79">
        <w:rPr>
          <w:rFonts w:cs="Arial"/>
          <w:u w:val="single"/>
        </w:rPr>
        <w:t>Need</w:t>
      </w:r>
      <w:r w:rsidR="006B6D5C" w:rsidRPr="00FD7B79">
        <w:rPr>
          <w:rFonts w:cs="Arial"/>
        </w:rPr>
        <w:t xml:space="preserve">: </w:t>
      </w:r>
      <w:r w:rsidR="006B6D5C">
        <w:rPr>
          <w:rFonts w:cs="Arial"/>
        </w:rPr>
        <w:t>What about you? Are you “on top of it”? Are you looking up?</w:t>
      </w:r>
    </w:p>
    <w:p w14:paraId="147AD7BC" w14:textId="3A955F5A" w:rsidR="006B6D5C" w:rsidRDefault="00320540" w:rsidP="006B6D5C">
      <w:pPr>
        <w:pStyle w:val="Heading4"/>
        <w:rPr>
          <w:rFonts w:cs="Arial"/>
        </w:rPr>
      </w:pPr>
      <w:r w:rsidRPr="008B1F91">
        <w:rPr>
          <w:rFonts w:cs="Arial"/>
          <w:noProof/>
          <w:lang w:eastAsia="en-US"/>
        </w:rPr>
        <mc:AlternateContent>
          <mc:Choice Requires="wps">
            <w:drawing>
              <wp:anchor distT="0" distB="0" distL="114300" distR="114300" simplePos="0" relativeHeight="251675648" behindDoc="0" locked="0" layoutInCell="1" allowOverlap="1" wp14:anchorId="19949847" wp14:editId="78E5E43E">
                <wp:simplePos x="0" y="0"/>
                <wp:positionH relativeFrom="column">
                  <wp:posOffset>-223520</wp:posOffset>
                </wp:positionH>
                <wp:positionV relativeFrom="paragraph">
                  <wp:posOffset>80645</wp:posOffset>
                </wp:positionV>
                <wp:extent cx="685800" cy="337820"/>
                <wp:effectExtent l="0" t="0" r="1270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C603CEE" w14:textId="55AF3D5D" w:rsidR="00844E24" w:rsidRPr="001269F9" w:rsidRDefault="00844E24" w:rsidP="00320540">
                            <w:pPr>
                              <w:jc w:val="center"/>
                              <w:rPr>
                                <w:sz w:val="20"/>
                              </w:rPr>
                            </w:pPr>
                            <w:r>
                              <w:rPr>
                                <w:sz w:val="20"/>
                              </w:rPr>
                              <w:t>Corona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49847" id="_x0000_s1031" type="#_x0000_t202" style="position:absolute;left:0;text-align:left;margin-left:-17.6pt;margin-top:6.35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cQTIAIAAB4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" filled="f">
                <v:textbox inset="0,0,0,0">
                  <w:txbxContent>
                    <w:p w14:paraId="5C603CEE" w14:textId="55AF3D5D" w:rsidR="00844E24" w:rsidRPr="001269F9" w:rsidRDefault="00844E24" w:rsidP="00320540">
                      <w:pPr>
                        <w:jc w:val="center"/>
                        <w:rPr>
                          <w:sz w:val="20"/>
                        </w:rPr>
                      </w:pPr>
                      <w:r>
                        <w:rPr>
                          <w:sz w:val="20"/>
                        </w:rPr>
                        <w:t>Corona</w:t>
                      </w:r>
                    </w:p>
                  </w:txbxContent>
                </v:textbox>
              </v:shape>
            </w:pict>
          </mc:Fallback>
        </mc:AlternateContent>
      </w:r>
      <w:r w:rsidR="006B6D5C">
        <w:rPr>
          <w:rFonts w:cs="Arial"/>
        </w:rPr>
        <w:t>What causes you to look down—Transition? Finances? Physical ailments? Relational issues? Coronavirus?</w:t>
      </w:r>
      <w:r w:rsidR="00844E24">
        <w:rPr>
          <w:rFonts w:cs="Arial"/>
        </w:rPr>
        <w:t xml:space="preserve"> These are such perilous times with the coronavirus that we don’t even know if it will be legal to meet next Sunday.</w:t>
      </w:r>
    </w:p>
    <w:p w14:paraId="47B30DCE" w14:textId="3ACF1098" w:rsidR="006B6D5C" w:rsidRDefault="00844E24" w:rsidP="006B6D5C">
      <w:pPr>
        <w:pStyle w:val="Heading4"/>
        <w:rPr>
          <w:rFonts w:cs="Arial"/>
        </w:rPr>
      </w:pPr>
      <w:r>
        <w:rPr>
          <w:rFonts w:cs="Arial"/>
        </w:rPr>
        <w:t>My step-father (my Mom’s husband for 47 years) is close to death, so I am heading back to the USA for ten days this week so I can share the gospel with him one last time. He is supposed to turn 90 next month but Mom fears he will not make it.</w:t>
      </w:r>
    </w:p>
    <w:p w14:paraId="2616B091" w14:textId="711CD5C2" w:rsidR="006B6D5C" w:rsidRPr="00FD7B79" w:rsidRDefault="00844E24" w:rsidP="006B6D5C">
      <w:pPr>
        <w:pStyle w:val="Heading4"/>
        <w:rPr>
          <w:rFonts w:cs="Arial"/>
        </w:rPr>
      </w:pPr>
      <w:r w:rsidRPr="000D3D17">
        <w:rPr>
          <w:rFonts w:cs="Arial"/>
        </w:rPr>
        <w:t>How can you look up to the L</w:t>
      </w:r>
      <w:r w:rsidRPr="007D1A43">
        <w:rPr>
          <w:rFonts w:cs="Arial"/>
          <w:sz w:val="21"/>
          <w:szCs w:val="18"/>
        </w:rPr>
        <w:t>ORD</w:t>
      </w:r>
      <w:r w:rsidRPr="000D3D17">
        <w:rPr>
          <w:rFonts w:cs="Arial"/>
        </w:rPr>
        <w:t xml:space="preserve"> during your struggle?</w:t>
      </w:r>
      <w:r w:rsidR="006B6D5C">
        <w:rPr>
          <w:rFonts w:cs="Arial"/>
        </w:rPr>
        <w:t>.</w:t>
      </w:r>
    </w:p>
    <w:p w14:paraId="4F8064F8" w14:textId="263A3014" w:rsidR="006B6D5C" w:rsidRPr="00FD7B79" w:rsidRDefault="0089078B" w:rsidP="006B6D5C">
      <w:pPr>
        <w:pStyle w:val="Heading3"/>
        <w:ind w:right="-10"/>
        <w:rPr>
          <w:rFonts w:cs="Arial"/>
        </w:rPr>
      </w:pPr>
      <w:r w:rsidRPr="008B1F91">
        <w:rPr>
          <w:rFonts w:cs="Arial"/>
          <w:noProof/>
          <w:lang w:eastAsia="en-US"/>
        </w:rPr>
        <mc:AlternateContent>
          <mc:Choice Requires="wps">
            <w:drawing>
              <wp:anchor distT="0" distB="0" distL="114300" distR="114300" simplePos="0" relativeHeight="251680768" behindDoc="0" locked="0" layoutInCell="1" allowOverlap="1" wp14:anchorId="43CF90A5" wp14:editId="2878D711">
                <wp:simplePos x="0" y="0"/>
                <wp:positionH relativeFrom="column">
                  <wp:posOffset>-221615</wp:posOffset>
                </wp:positionH>
                <wp:positionV relativeFrom="paragraph">
                  <wp:posOffset>109057</wp:posOffset>
                </wp:positionV>
                <wp:extent cx="685800" cy="337820"/>
                <wp:effectExtent l="0" t="0" r="127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D8CF1C" w14:textId="499CE57E" w:rsidR="00844E24" w:rsidRPr="001269F9" w:rsidRDefault="0089078B" w:rsidP="00092A5E">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F90A5" id="_x0000_s1032" type="#_x0000_t202" style="position:absolute;left:0;text-align:left;margin-left:-17.45pt;margin-top:8.6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" filled="f">
                <v:textbox inset="0,0,0,0">
                  <w:txbxContent>
                    <w:p w14:paraId="48D8CF1C" w14:textId="499CE57E" w:rsidR="00844E24" w:rsidRPr="001269F9" w:rsidRDefault="0089078B" w:rsidP="00092A5E">
                      <w:pPr>
                        <w:jc w:val="center"/>
                        <w:rPr>
                          <w:sz w:val="20"/>
                        </w:rPr>
                      </w:pPr>
                      <w:r>
                        <w:rPr>
                          <w:sz w:val="20"/>
                        </w:rPr>
                        <w:t>Subject</w:t>
                      </w:r>
                    </w:p>
                  </w:txbxContent>
                </v:textbox>
              </v:shape>
            </w:pict>
          </mc:Fallback>
        </mc:AlternateContent>
      </w:r>
      <w:r w:rsidR="006B6D5C" w:rsidRPr="00FD7B79">
        <w:rPr>
          <w:rFonts w:cs="Arial"/>
          <w:u w:val="single"/>
        </w:rPr>
        <w:t>Subject</w:t>
      </w:r>
      <w:r w:rsidR="006B6D5C" w:rsidRPr="00FD7B79">
        <w:rPr>
          <w:rFonts w:cs="Arial"/>
        </w:rPr>
        <w:t xml:space="preserve">: </w:t>
      </w:r>
      <w:r w:rsidR="006B6D5C">
        <w:rPr>
          <w:rFonts w:cs="Arial"/>
        </w:rPr>
        <w:t xml:space="preserve">In light of all that we face… How can we be </w:t>
      </w:r>
      <w:r w:rsidR="006B6D5C" w:rsidRPr="00CF50F3">
        <w:rPr>
          <w:rFonts w:cs="Arial"/>
          <w:u w:val="single"/>
        </w:rPr>
        <w:t>triumphant</w:t>
      </w:r>
      <w:r w:rsidR="006B6D5C">
        <w:rPr>
          <w:rFonts w:cs="Arial"/>
        </w:rPr>
        <w:t xml:space="preserve"> in Christ? </w:t>
      </w:r>
      <w:r w:rsidR="006B6D5C" w:rsidRPr="00AA0427">
        <w:rPr>
          <w:rFonts w:cs="Arial"/>
        </w:rPr>
        <w:t>What do we need to grasp about Jesus for victory?</w:t>
      </w:r>
    </w:p>
    <w:p w14:paraId="0BAE6413" w14:textId="1837D8DF" w:rsidR="006B6D5C" w:rsidRDefault="006B6D5C" w:rsidP="006B6D5C">
      <w:pPr>
        <w:pStyle w:val="Heading3"/>
        <w:ind w:right="-10"/>
        <w:rPr>
          <w:rFonts w:cs="Arial"/>
        </w:rPr>
      </w:pPr>
      <w:r w:rsidRPr="00FD7B79">
        <w:rPr>
          <w:rFonts w:cs="Arial"/>
          <w:u w:val="single"/>
        </w:rPr>
        <w:t>Background</w:t>
      </w:r>
      <w:r w:rsidRPr="00FD7B79">
        <w:rPr>
          <w:rFonts w:cs="Arial"/>
        </w:rPr>
        <w:t xml:space="preserve">: </w:t>
      </w:r>
      <w:r>
        <w:rPr>
          <w:rFonts w:cs="Arial"/>
        </w:rPr>
        <w:t>[The book of Revelation reveals Jesus as the real King.]</w:t>
      </w:r>
    </w:p>
    <w:p w14:paraId="3C41E88C" w14:textId="7FF17336" w:rsidR="006B6D5C" w:rsidRDefault="00805942" w:rsidP="006B6D5C">
      <w:pPr>
        <w:pStyle w:val="Heading4"/>
        <w:rPr>
          <w:rFonts w:cs="Arial"/>
        </w:rPr>
      </w:pPr>
      <w:r w:rsidRPr="008B1F91">
        <w:rPr>
          <w:rFonts w:cs="Arial"/>
          <w:noProof/>
          <w:lang w:eastAsia="en-US"/>
        </w:rPr>
        <mc:AlternateContent>
          <mc:Choice Requires="wps">
            <w:drawing>
              <wp:anchor distT="0" distB="0" distL="114300" distR="114300" simplePos="0" relativeHeight="251681792" behindDoc="0" locked="0" layoutInCell="1" allowOverlap="1" wp14:anchorId="7624EA40" wp14:editId="7FF79130">
                <wp:simplePos x="0" y="0"/>
                <wp:positionH relativeFrom="column">
                  <wp:posOffset>-226695</wp:posOffset>
                </wp:positionH>
                <wp:positionV relativeFrom="paragraph">
                  <wp:posOffset>134620</wp:posOffset>
                </wp:positionV>
                <wp:extent cx="685800" cy="337820"/>
                <wp:effectExtent l="0" t="0" r="12700" b="1778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B8A2DF9" w14:textId="5B8F2E12" w:rsidR="00844E24" w:rsidRPr="001269F9" w:rsidRDefault="00805942" w:rsidP="00320540">
                            <w:pPr>
                              <w:jc w:val="center"/>
                              <w:rPr>
                                <w:sz w:val="20"/>
                              </w:rPr>
                            </w:pPr>
                            <w:r>
                              <w:rPr>
                                <w:sz w:val="20"/>
                              </w:rPr>
                              <w:t>Revelation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EA40" id="_x0000_s1033" type="#_x0000_t202" style="position:absolute;left:0;text-align:left;margin-left:-17.85pt;margin-top:10.6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F+gHwIAAB4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" filled="f">
                <v:textbox inset="0,0,0,0">
                  <w:txbxContent>
                    <w:p w14:paraId="2B8A2DF9" w14:textId="5B8F2E12" w:rsidR="00844E24" w:rsidRPr="001269F9" w:rsidRDefault="00805942" w:rsidP="00320540">
                      <w:pPr>
                        <w:jc w:val="center"/>
                        <w:rPr>
                          <w:sz w:val="20"/>
                        </w:rPr>
                      </w:pPr>
                      <w:r>
                        <w:rPr>
                          <w:sz w:val="20"/>
                        </w:rPr>
                        <w:t>Revelation</w:t>
                      </w:r>
                    </w:p>
                  </w:txbxContent>
                </v:textbox>
              </v:shape>
            </w:pict>
          </mc:Fallback>
        </mc:AlternateContent>
      </w:r>
      <w:r w:rsidR="006B6D5C">
        <w:rPr>
          <w:rFonts w:cs="Arial"/>
        </w:rPr>
        <w:t xml:space="preserve">We will find our answer in the last book of the Bible. The name </w:t>
      </w:r>
      <w:r>
        <w:rPr>
          <w:rFonts w:cs="Arial"/>
        </w:rPr>
        <w:t xml:space="preserve">is </w:t>
      </w:r>
      <w:r w:rsidR="006B6D5C">
        <w:rPr>
          <w:rFonts w:cs="Arial"/>
        </w:rPr>
        <w:t>“</w:t>
      </w:r>
      <w:r>
        <w:rPr>
          <w:rFonts w:cs="Arial"/>
        </w:rPr>
        <w:t>R</w:t>
      </w:r>
      <w:r w:rsidR="006B6D5C">
        <w:rPr>
          <w:rFonts w:cs="Arial"/>
        </w:rPr>
        <w:t>evelation.” But what does it reveal?</w:t>
      </w:r>
    </w:p>
    <w:p w14:paraId="47830CD0" w14:textId="341E2353" w:rsidR="006B6D5C" w:rsidRDefault="00320540" w:rsidP="006B6D5C">
      <w:pPr>
        <w:pStyle w:val="Heading5"/>
        <w:rPr>
          <w:rFonts w:cs="Arial"/>
        </w:rPr>
      </w:pPr>
      <w:r w:rsidRPr="008B1F91">
        <w:rPr>
          <w:rFonts w:cs="Arial"/>
          <w:noProof/>
          <w:lang w:eastAsia="en-US"/>
        </w:rPr>
        <mc:AlternateContent>
          <mc:Choice Requires="wps">
            <w:drawing>
              <wp:anchor distT="0" distB="0" distL="114300" distR="114300" simplePos="0" relativeHeight="251688960" behindDoc="0" locked="0" layoutInCell="1" allowOverlap="1" wp14:anchorId="13B90CC0" wp14:editId="3E19DB1B">
                <wp:simplePos x="0" y="0"/>
                <wp:positionH relativeFrom="column">
                  <wp:posOffset>-225425</wp:posOffset>
                </wp:positionH>
                <wp:positionV relativeFrom="paragraph">
                  <wp:posOffset>61595</wp:posOffset>
                </wp:positionV>
                <wp:extent cx="685800" cy="337820"/>
                <wp:effectExtent l="0" t="0" r="12700" b="1778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F17BCEB" w14:textId="41FC6784" w:rsidR="00844E24" w:rsidRPr="001269F9" w:rsidRDefault="00524CF2" w:rsidP="00320540">
                            <w:pPr>
                              <w:jc w:val="center"/>
                              <w:rPr>
                                <w:sz w:val="20"/>
                              </w:rPr>
                            </w:pPr>
                            <w:r>
                              <w:rPr>
                                <w:sz w:val="20"/>
                              </w:rPr>
                              <w:t>Movie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90CC0" id="_x0000_s1034" type="#_x0000_t202" style="position:absolute;left:0;text-align:left;margin-left:-17.75pt;margin-top:4.8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JaDIAIAAB4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" filled="f">
                <v:textbox inset="0,0,0,0">
                  <w:txbxContent>
                    <w:p w14:paraId="2F17BCEB" w14:textId="41FC6784" w:rsidR="00844E24" w:rsidRPr="001269F9" w:rsidRDefault="00524CF2" w:rsidP="00320540">
                      <w:pPr>
                        <w:jc w:val="center"/>
                        <w:rPr>
                          <w:sz w:val="20"/>
                        </w:rPr>
                      </w:pPr>
                      <w:r>
                        <w:rPr>
                          <w:sz w:val="20"/>
                        </w:rPr>
                        <w:t>Movie</w:t>
                      </w:r>
                    </w:p>
                  </w:txbxContent>
                </v:textbox>
              </v:shape>
            </w:pict>
          </mc:Fallback>
        </mc:AlternateContent>
      </w:r>
      <w:r w:rsidRPr="008B1F91">
        <w:rPr>
          <w:rFonts w:cs="Arial"/>
          <w:noProof/>
          <w:lang w:eastAsia="en-US"/>
        </w:rPr>
        <mc:AlternateContent>
          <mc:Choice Requires="wps">
            <w:drawing>
              <wp:anchor distT="0" distB="0" distL="114300" distR="114300" simplePos="0" relativeHeight="251689984" behindDoc="0" locked="0" layoutInCell="1" allowOverlap="1" wp14:anchorId="2F684210" wp14:editId="2247F8A0">
                <wp:simplePos x="0" y="0"/>
                <wp:positionH relativeFrom="column">
                  <wp:posOffset>-222885</wp:posOffset>
                </wp:positionH>
                <wp:positionV relativeFrom="paragraph">
                  <wp:posOffset>403225</wp:posOffset>
                </wp:positionV>
                <wp:extent cx="685800" cy="337820"/>
                <wp:effectExtent l="0" t="0" r="127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6655FB" w14:textId="45B3076B" w:rsidR="00844E24" w:rsidRPr="001269F9" w:rsidRDefault="00524CF2" w:rsidP="00092A5E">
                            <w:pPr>
                              <w:jc w:val="center"/>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4210" id="_x0000_s1035" type="#_x0000_t202" style="position:absolute;left:0;text-align:left;margin-left:-17.55pt;margin-top:31.75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QllHwIAAB4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" filled="f">
                <v:textbox inset="0,0,0,0">
                  <w:txbxContent>
                    <w:p w14:paraId="5E6655FB" w14:textId="45B3076B" w:rsidR="00844E24" w:rsidRPr="001269F9" w:rsidRDefault="00524CF2" w:rsidP="00092A5E">
                      <w:pPr>
                        <w:jc w:val="center"/>
                        <w:rPr>
                          <w:sz w:val="20"/>
                        </w:rPr>
                      </w:pPr>
                      <w:r>
                        <w:rPr>
                          <w:sz w:val="20"/>
                        </w:rPr>
                        <w:t>1:1</w:t>
                      </w:r>
                    </w:p>
                  </w:txbxContent>
                </v:textbox>
              </v:shape>
            </w:pict>
          </mc:Fallback>
        </mc:AlternateContent>
      </w:r>
      <w:r w:rsidRPr="008B1F91">
        <w:rPr>
          <w:rFonts w:cs="Arial"/>
          <w:noProof/>
          <w:lang w:eastAsia="en-US"/>
        </w:rPr>
        <mc:AlternateContent>
          <mc:Choice Requires="wps">
            <w:drawing>
              <wp:anchor distT="0" distB="0" distL="114300" distR="114300" simplePos="0" relativeHeight="251691008" behindDoc="0" locked="0" layoutInCell="1" allowOverlap="1" wp14:anchorId="2046C85F" wp14:editId="3FCFCF14">
                <wp:simplePos x="0" y="0"/>
                <wp:positionH relativeFrom="column">
                  <wp:posOffset>-227330</wp:posOffset>
                </wp:positionH>
                <wp:positionV relativeFrom="paragraph">
                  <wp:posOffset>752475</wp:posOffset>
                </wp:positionV>
                <wp:extent cx="685800" cy="337820"/>
                <wp:effectExtent l="0" t="0" r="12700" b="1778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3CFC5B2" w14:textId="3ECAD750" w:rsidR="00844E24" w:rsidRPr="001269F9" w:rsidRDefault="00524CF2" w:rsidP="00320540">
                            <w:pPr>
                              <w:jc w:val="center"/>
                              <w:rPr>
                                <w:sz w:val="20"/>
                              </w:rPr>
                            </w:pPr>
                            <w:r>
                              <w:rPr>
                                <w:sz w:val="20"/>
                              </w:rPr>
                              <w:t xml:space="preserve">Look Up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6C85F" id="_x0000_s1036" type="#_x0000_t202" style="position:absolute;left:0;text-align:left;margin-left:-17.9pt;margin-top:59.2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" filled="f">
                <v:textbox inset="0,0,0,0">
                  <w:txbxContent>
                    <w:p w14:paraId="13CFC5B2" w14:textId="3ECAD750" w:rsidR="00844E24" w:rsidRPr="001269F9" w:rsidRDefault="00524CF2" w:rsidP="00320540">
                      <w:pPr>
                        <w:jc w:val="center"/>
                        <w:rPr>
                          <w:sz w:val="20"/>
                        </w:rPr>
                      </w:pPr>
                      <w:r>
                        <w:rPr>
                          <w:sz w:val="20"/>
                        </w:rPr>
                        <w:t xml:space="preserve">Look Up </w:t>
                      </w:r>
                    </w:p>
                  </w:txbxContent>
                </v:textbox>
              </v:shape>
            </w:pict>
          </mc:Fallback>
        </mc:AlternateContent>
      </w:r>
      <w:r w:rsidRPr="008B1F91">
        <w:rPr>
          <w:rFonts w:cs="Arial"/>
          <w:noProof/>
          <w:lang w:eastAsia="en-US"/>
        </w:rPr>
        <mc:AlternateContent>
          <mc:Choice Requires="wps">
            <w:drawing>
              <wp:anchor distT="0" distB="0" distL="114300" distR="114300" simplePos="0" relativeHeight="251692032" behindDoc="0" locked="0" layoutInCell="1" allowOverlap="1" wp14:anchorId="4737597C" wp14:editId="6D004E7C">
                <wp:simplePos x="0" y="0"/>
                <wp:positionH relativeFrom="column">
                  <wp:posOffset>-222250</wp:posOffset>
                </wp:positionH>
                <wp:positionV relativeFrom="paragraph">
                  <wp:posOffset>1103630</wp:posOffset>
                </wp:positionV>
                <wp:extent cx="685800" cy="337820"/>
                <wp:effectExtent l="0" t="0" r="12700" b="1778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04C5D2" w14:textId="1F6737AD" w:rsidR="00844E24" w:rsidRPr="001269F9" w:rsidRDefault="00524CF2" w:rsidP="00092A5E">
                            <w:pPr>
                              <w:jc w:val="center"/>
                              <w:rPr>
                                <w:sz w:val="20"/>
                              </w:rPr>
                            </w:pPr>
                            <w:r>
                              <w:rPr>
                                <w:sz w:val="20"/>
                              </w:rPr>
                              <w:t>To</w:t>
                            </w:r>
                            <w:r w:rsidRPr="00524CF2">
                              <w:rPr>
                                <w:sz w:val="20"/>
                              </w:rPr>
                              <w:t xml:space="preserve"> </w:t>
                            </w:r>
                            <w:r>
                              <w:rPr>
                                <w:sz w:val="20"/>
                              </w:rPr>
                              <w:t>Sovereign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7597C" id="_x0000_s1037" type="#_x0000_t202" style="position:absolute;left:0;text-align:left;margin-left:-17.5pt;margin-top:86.9pt;width:54pt;height:2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" filled="f">
                <v:textbox inset="0,0,0,0">
                  <w:txbxContent>
                    <w:p w14:paraId="3E04C5D2" w14:textId="1F6737AD" w:rsidR="00844E24" w:rsidRPr="001269F9" w:rsidRDefault="00524CF2" w:rsidP="00092A5E">
                      <w:pPr>
                        <w:jc w:val="center"/>
                        <w:rPr>
                          <w:sz w:val="20"/>
                        </w:rPr>
                      </w:pPr>
                      <w:r>
                        <w:rPr>
                          <w:sz w:val="20"/>
                        </w:rPr>
                        <w:t>To</w:t>
                      </w:r>
                      <w:r w:rsidRPr="00524CF2">
                        <w:rPr>
                          <w:sz w:val="20"/>
                        </w:rPr>
                        <w:t xml:space="preserve"> </w:t>
                      </w:r>
                      <w:r>
                        <w:rPr>
                          <w:sz w:val="20"/>
                        </w:rPr>
                        <w:t>Sovereign</w:t>
                      </w:r>
                    </w:p>
                  </w:txbxContent>
                </v:textbox>
              </v:shape>
            </w:pict>
          </mc:Fallback>
        </mc:AlternateContent>
      </w:r>
      <w:r w:rsidR="006B6D5C">
        <w:rPr>
          <w:rFonts w:cs="Arial"/>
        </w:rPr>
        <w:t>We typically think the prophecy primarily reveals the future—as if it is only supposed to satisfy our curiosity of what is to come.</w:t>
      </w:r>
    </w:p>
    <w:p w14:paraId="098F6C1F" w14:textId="77777777" w:rsidR="006B6D5C" w:rsidRDefault="006B6D5C" w:rsidP="006B6D5C">
      <w:pPr>
        <w:pStyle w:val="Heading5"/>
        <w:rPr>
          <w:rFonts w:cs="Arial"/>
        </w:rPr>
      </w:pPr>
      <w:r>
        <w:rPr>
          <w:rFonts w:cs="Arial"/>
        </w:rPr>
        <w:t>Yet the first verse say it is “the revelation of Jesus Christ.”</w:t>
      </w:r>
    </w:p>
    <w:p w14:paraId="5E338B98" w14:textId="77777777" w:rsidR="006B6D5C" w:rsidRDefault="006B6D5C" w:rsidP="006B6D5C">
      <w:pPr>
        <w:pStyle w:val="Heading5"/>
        <w:rPr>
          <w:rFonts w:cs="Arial"/>
        </w:rPr>
      </w:pPr>
      <w:r>
        <w:rPr>
          <w:rFonts w:cs="Arial"/>
        </w:rPr>
        <w:t>How? Revelation tells us to look up to… the sovereignty of Jesus Christ.</w:t>
      </w:r>
    </w:p>
    <w:p w14:paraId="7A7F381B" w14:textId="62D7C38F" w:rsidR="006B6D5C" w:rsidRDefault="006B6D5C" w:rsidP="006B6D5C">
      <w:pPr>
        <w:pStyle w:val="Heading5"/>
        <w:rPr>
          <w:rFonts w:cs="Arial"/>
        </w:rPr>
      </w:pPr>
      <w:r>
        <w:rPr>
          <w:rFonts w:cs="Arial"/>
        </w:rPr>
        <w:t>The book of Revelation reveals Jesus as the real King.</w:t>
      </w:r>
    </w:p>
    <w:p w14:paraId="7D98679B" w14:textId="5CA24C93" w:rsidR="006B6D5C" w:rsidRDefault="00524CF2" w:rsidP="006B6D5C">
      <w:pPr>
        <w:pStyle w:val="Heading6"/>
        <w:rPr>
          <w:rFonts w:cs="Arial"/>
        </w:rPr>
      </w:pPr>
      <w:r w:rsidRPr="008B1F91">
        <w:rPr>
          <w:rFonts w:cs="Arial"/>
          <w:noProof/>
          <w:lang w:eastAsia="en-US"/>
        </w:rPr>
        <mc:AlternateContent>
          <mc:Choice Requires="wps">
            <w:drawing>
              <wp:anchor distT="0" distB="0" distL="114300" distR="114300" simplePos="0" relativeHeight="251693056" behindDoc="0" locked="0" layoutInCell="1" allowOverlap="1" wp14:anchorId="4D0C592A" wp14:editId="7E985D7C">
                <wp:simplePos x="0" y="0"/>
                <wp:positionH relativeFrom="column">
                  <wp:posOffset>-226695</wp:posOffset>
                </wp:positionH>
                <wp:positionV relativeFrom="paragraph">
                  <wp:posOffset>191298</wp:posOffset>
                </wp:positionV>
                <wp:extent cx="685800" cy="337820"/>
                <wp:effectExtent l="0" t="0" r="12700" b="1778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D80E0F" w14:textId="6B4050C2" w:rsidR="00844E24" w:rsidRPr="001269F9" w:rsidRDefault="00524CF2" w:rsidP="00320540">
                            <w:pPr>
                              <w:jc w:val="center"/>
                              <w:rPr>
                                <w:sz w:val="20"/>
                              </w:rPr>
                            </w:pPr>
                            <w:r>
                              <w:rPr>
                                <w:sz w:val="20"/>
                              </w:rPr>
                              <w:t>Muslim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C592A" id="_x0000_s1038" type="#_x0000_t202" style="position:absolute;left:0;text-align:left;margin-left:-17.85pt;margin-top:15.0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pzJ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" filled="f">
                <v:textbox inset="0,0,0,0">
                  <w:txbxContent>
                    <w:p w14:paraId="3ED80E0F" w14:textId="6B4050C2" w:rsidR="00844E24" w:rsidRPr="001269F9" w:rsidRDefault="00524CF2" w:rsidP="00320540">
                      <w:pPr>
                        <w:jc w:val="center"/>
                        <w:rPr>
                          <w:sz w:val="20"/>
                        </w:rPr>
                      </w:pPr>
                      <w:r>
                        <w:rPr>
                          <w:sz w:val="20"/>
                        </w:rPr>
                        <w:t>Muslim</w:t>
                      </w:r>
                    </w:p>
                  </w:txbxContent>
                </v:textbox>
              </v:shape>
            </w:pict>
          </mc:Fallback>
        </mc:AlternateContent>
      </w:r>
      <w:r w:rsidR="006B6D5C">
        <w:rPr>
          <w:rFonts w:cs="Arial"/>
        </w:rPr>
        <w:t>Muslims have even begun to depict Jesus in movies—but this is a Jesus that I cannot recognize.</w:t>
      </w:r>
    </w:p>
    <w:p w14:paraId="5ACB92A1" w14:textId="5960937E" w:rsidR="006B6D5C" w:rsidRDefault="00524CF2" w:rsidP="006B6D5C">
      <w:pPr>
        <w:pStyle w:val="Heading6"/>
        <w:rPr>
          <w:rFonts w:cs="Arial"/>
        </w:rPr>
      </w:pPr>
      <w:r w:rsidRPr="008B1F91">
        <w:rPr>
          <w:rFonts w:cs="Arial"/>
          <w:noProof/>
          <w:lang w:eastAsia="en-US"/>
        </w:rPr>
        <mc:AlternateContent>
          <mc:Choice Requires="wps">
            <w:drawing>
              <wp:anchor distT="0" distB="0" distL="114300" distR="114300" simplePos="0" relativeHeight="251694080" behindDoc="0" locked="0" layoutInCell="1" allowOverlap="1" wp14:anchorId="4BCA442D" wp14:editId="3716819E">
                <wp:simplePos x="0" y="0"/>
                <wp:positionH relativeFrom="column">
                  <wp:posOffset>-223520</wp:posOffset>
                </wp:positionH>
                <wp:positionV relativeFrom="paragraph">
                  <wp:posOffset>61758</wp:posOffset>
                </wp:positionV>
                <wp:extent cx="685800" cy="337820"/>
                <wp:effectExtent l="0" t="0" r="12700" b="17780"/>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D874D4" w14:textId="5DF28AB7" w:rsidR="00844E24" w:rsidRPr="001269F9" w:rsidRDefault="00524CF2" w:rsidP="00092A5E">
                            <w:pPr>
                              <w:jc w:val="center"/>
                              <w:rPr>
                                <w:sz w:val="20"/>
                              </w:rPr>
                            </w:pPr>
                            <w:r>
                              <w:rPr>
                                <w:sz w:val="20"/>
                              </w:rPr>
                              <w:t>Surfer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A442D" id="_x0000_s1039" type="#_x0000_t202" style="position:absolute;left:0;text-align:left;margin-left:-17.6pt;margin-top:4.8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MRc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" filled="f">
                <v:textbox inset="0,0,0,0">
                  <w:txbxContent>
                    <w:p w14:paraId="79D874D4" w14:textId="5DF28AB7" w:rsidR="00844E24" w:rsidRPr="001269F9" w:rsidRDefault="00524CF2" w:rsidP="00092A5E">
                      <w:pPr>
                        <w:jc w:val="center"/>
                        <w:rPr>
                          <w:sz w:val="20"/>
                        </w:rPr>
                      </w:pPr>
                      <w:r>
                        <w:rPr>
                          <w:sz w:val="20"/>
                        </w:rPr>
                        <w:t>Surfer</w:t>
                      </w:r>
                    </w:p>
                  </w:txbxContent>
                </v:textbox>
              </v:shape>
            </w:pict>
          </mc:Fallback>
        </mc:AlternateContent>
      </w:r>
      <w:r w:rsidR="006B6D5C">
        <w:rPr>
          <w:rFonts w:cs="Arial"/>
        </w:rPr>
        <w:t>My first “Jesus” as a young believer in 1970s was cool—some called him “surfer Jesus.”</w:t>
      </w:r>
    </w:p>
    <w:p w14:paraId="4EC504ED" w14:textId="191559F6" w:rsidR="006B6D5C" w:rsidRDefault="00465C66" w:rsidP="006B6D5C">
      <w:pPr>
        <w:pStyle w:val="Heading6"/>
        <w:rPr>
          <w:rFonts w:cs="Arial"/>
        </w:rPr>
      </w:pPr>
      <w:r w:rsidRPr="008B1F91">
        <w:rPr>
          <w:rFonts w:cs="Arial"/>
          <w:noProof/>
          <w:lang w:eastAsia="en-US"/>
        </w:rPr>
        <mc:AlternateContent>
          <mc:Choice Requires="wps">
            <w:drawing>
              <wp:anchor distT="0" distB="0" distL="114300" distR="114300" simplePos="0" relativeHeight="251700224" behindDoc="0" locked="0" layoutInCell="1" allowOverlap="1" wp14:anchorId="74182E85" wp14:editId="77224D33">
                <wp:simplePos x="0" y="0"/>
                <wp:positionH relativeFrom="column">
                  <wp:posOffset>-570230</wp:posOffset>
                </wp:positionH>
                <wp:positionV relativeFrom="paragraph">
                  <wp:posOffset>1038225</wp:posOffset>
                </wp:positionV>
                <wp:extent cx="685800" cy="337820"/>
                <wp:effectExtent l="0" t="0" r="127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E56487" w14:textId="05141B18" w:rsidR="00844E24" w:rsidRPr="001269F9" w:rsidRDefault="00B60DB8" w:rsidP="00320540">
                            <w:pPr>
                              <w:jc w:val="center"/>
                              <w:rPr>
                                <w:sz w:val="20"/>
                              </w:rPr>
                            </w:pPr>
                            <w:r>
                              <w:rPr>
                                <w:sz w:val="20"/>
                              </w:rPr>
                              <w:t>Real 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82E85" id="_x0000_s1040" type="#_x0000_t202" style="position:absolute;left:0;text-align:left;margin-left:-44.9pt;margin-top:81.75pt;width:54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" filled="f">
                <v:textbox inset="0,0,0,0">
                  <w:txbxContent>
                    <w:p w14:paraId="1BE56487" w14:textId="05141B18" w:rsidR="00844E24" w:rsidRPr="001269F9" w:rsidRDefault="00B60DB8" w:rsidP="00320540">
                      <w:pPr>
                        <w:jc w:val="center"/>
                        <w:rPr>
                          <w:sz w:val="20"/>
                        </w:rPr>
                      </w:pPr>
                      <w:r>
                        <w:rPr>
                          <w:sz w:val="20"/>
                        </w:rPr>
                        <w:t>Real King</w:t>
                      </w:r>
                    </w:p>
                  </w:txbxContent>
                </v:textbox>
              </v:shape>
            </w:pict>
          </mc:Fallback>
        </mc:AlternateContent>
      </w:r>
      <w:r w:rsidRPr="008B1F91">
        <w:rPr>
          <w:rFonts w:cs="Arial"/>
          <w:noProof/>
          <w:lang w:eastAsia="en-US"/>
        </w:rPr>
        <mc:AlternateContent>
          <mc:Choice Requires="wps">
            <w:drawing>
              <wp:anchor distT="0" distB="0" distL="114300" distR="114300" simplePos="0" relativeHeight="251699200" behindDoc="0" locked="0" layoutInCell="1" allowOverlap="1" wp14:anchorId="6D1094EC" wp14:editId="3AE4D092">
                <wp:simplePos x="0" y="0"/>
                <wp:positionH relativeFrom="column">
                  <wp:posOffset>-570230</wp:posOffset>
                </wp:positionH>
                <wp:positionV relativeFrom="paragraph">
                  <wp:posOffset>688975</wp:posOffset>
                </wp:positionV>
                <wp:extent cx="685800" cy="337820"/>
                <wp:effectExtent l="0" t="0" r="127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589607" w14:textId="77777777" w:rsidR="00B60DB8" w:rsidRPr="001269F9" w:rsidRDefault="00B60DB8" w:rsidP="00B60DB8">
                            <w:pPr>
                              <w:jc w:val="center"/>
                              <w:rPr>
                                <w:sz w:val="20"/>
                              </w:rPr>
                            </w:pPr>
                            <w:r>
                              <w:rPr>
                                <w:sz w:val="20"/>
                              </w:rPr>
                              <w:t>Caveman</w:t>
                            </w:r>
                          </w:p>
                          <w:p w14:paraId="73338E42" w14:textId="3AB99366" w:rsidR="00844E24" w:rsidRPr="001269F9" w:rsidRDefault="00844E24" w:rsidP="00092A5E">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94EC" id="_x0000_s1041" type="#_x0000_t202" style="position:absolute;left:0;text-align:left;margin-left:-44.9pt;margin-top:54.2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TK0W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" filled="f">
                <v:textbox inset="0,0,0,0">
                  <w:txbxContent>
                    <w:p w14:paraId="7C589607" w14:textId="77777777" w:rsidR="00B60DB8" w:rsidRPr="001269F9" w:rsidRDefault="00B60DB8" w:rsidP="00B60DB8">
                      <w:pPr>
                        <w:jc w:val="center"/>
                        <w:rPr>
                          <w:sz w:val="20"/>
                        </w:rPr>
                      </w:pPr>
                      <w:r>
                        <w:rPr>
                          <w:sz w:val="20"/>
                        </w:rPr>
                        <w:t>Caveman</w:t>
                      </w:r>
                    </w:p>
                    <w:p w14:paraId="73338E42" w14:textId="3AB99366" w:rsidR="00844E24" w:rsidRPr="001269F9" w:rsidRDefault="00844E24" w:rsidP="00092A5E">
                      <w:pPr>
                        <w:jc w:val="center"/>
                        <w:rPr>
                          <w:sz w:val="20"/>
                        </w:rPr>
                      </w:pPr>
                    </w:p>
                  </w:txbxContent>
                </v:textbox>
              </v:shape>
            </w:pict>
          </mc:Fallback>
        </mc:AlternateContent>
      </w:r>
      <w:r w:rsidRPr="008B1F91">
        <w:rPr>
          <w:rFonts w:cs="Arial"/>
          <w:noProof/>
          <w:lang w:eastAsia="en-US"/>
        </w:rPr>
        <mc:AlternateContent>
          <mc:Choice Requires="wps">
            <w:drawing>
              <wp:anchor distT="0" distB="0" distL="114300" distR="114300" simplePos="0" relativeHeight="251698176" behindDoc="0" locked="0" layoutInCell="1" allowOverlap="1" wp14:anchorId="7E2C79DA" wp14:editId="1FF952A9">
                <wp:simplePos x="0" y="0"/>
                <wp:positionH relativeFrom="column">
                  <wp:posOffset>-568325</wp:posOffset>
                </wp:positionH>
                <wp:positionV relativeFrom="paragraph">
                  <wp:posOffset>344170</wp:posOffset>
                </wp:positionV>
                <wp:extent cx="685800" cy="337820"/>
                <wp:effectExtent l="0" t="0" r="127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43A7F54" w14:textId="766924E6" w:rsidR="00844E24" w:rsidRPr="001269F9" w:rsidRDefault="00B60DB8" w:rsidP="00320540">
                            <w:pPr>
                              <w:jc w:val="center"/>
                              <w:rPr>
                                <w:sz w:val="20"/>
                              </w:rPr>
                            </w:pPr>
                            <w:r>
                              <w:rPr>
                                <w:sz w:val="20"/>
                              </w:rPr>
                              <w:t>Flower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79DA" id="_x0000_s1042" type="#_x0000_t202" style="position:absolute;left:0;text-align:left;margin-left:-44.75pt;margin-top:27.1pt;width:54pt;height:2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6Ao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" filled="f">
                <v:textbox inset="0,0,0,0">
                  <w:txbxContent>
                    <w:p w14:paraId="243A7F54" w14:textId="766924E6" w:rsidR="00844E24" w:rsidRPr="001269F9" w:rsidRDefault="00B60DB8" w:rsidP="00320540">
                      <w:pPr>
                        <w:jc w:val="center"/>
                        <w:rPr>
                          <w:sz w:val="20"/>
                        </w:rPr>
                      </w:pPr>
                      <w:r>
                        <w:rPr>
                          <w:sz w:val="20"/>
                        </w:rPr>
                        <w:t>Flower</w:t>
                      </w:r>
                    </w:p>
                  </w:txbxContent>
                </v:textbox>
              </v:shape>
            </w:pict>
          </mc:Fallback>
        </mc:AlternateContent>
      </w:r>
      <w:r w:rsidRPr="008B1F91">
        <w:rPr>
          <w:rFonts w:cs="Arial"/>
          <w:noProof/>
          <w:lang w:eastAsia="en-US"/>
        </w:rPr>
        <mc:AlternateContent>
          <mc:Choice Requires="wps">
            <w:drawing>
              <wp:anchor distT="0" distB="0" distL="114300" distR="114300" simplePos="0" relativeHeight="251701248" behindDoc="0" locked="0" layoutInCell="1" allowOverlap="1" wp14:anchorId="2D6E67DB" wp14:editId="79F88766">
                <wp:simplePos x="0" y="0"/>
                <wp:positionH relativeFrom="column">
                  <wp:posOffset>-569595</wp:posOffset>
                </wp:positionH>
                <wp:positionV relativeFrom="paragraph">
                  <wp:posOffset>1388745</wp:posOffset>
                </wp:positionV>
                <wp:extent cx="685800" cy="337820"/>
                <wp:effectExtent l="0" t="0" r="127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90FA655" w14:textId="7C801088" w:rsidR="00844E24" w:rsidRDefault="00B35444" w:rsidP="00092A5E">
                            <w:pPr>
                              <w:jc w:val="center"/>
                              <w:rPr>
                                <w:sz w:val="20"/>
                              </w:rPr>
                            </w:pPr>
                            <w:r>
                              <w:rPr>
                                <w:sz w:val="20"/>
                              </w:rPr>
                              <w:t>Domitian</w:t>
                            </w:r>
                          </w:p>
                          <w:p w14:paraId="58071FC6" w14:textId="766CC4D5" w:rsidR="00B35444" w:rsidRPr="001269F9" w:rsidRDefault="00B35444" w:rsidP="00092A5E">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67DB" id="_x0000_s1043" type="#_x0000_t202" style="position:absolute;left:0;text-align:left;margin-left:-44.85pt;margin-top:109.3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aA+Hw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" filled="f">
                <v:textbox inset="0,0,0,0">
                  <w:txbxContent>
                    <w:p w14:paraId="390FA655" w14:textId="7C801088" w:rsidR="00844E24" w:rsidRDefault="00B35444" w:rsidP="00092A5E">
                      <w:pPr>
                        <w:jc w:val="center"/>
                        <w:rPr>
                          <w:sz w:val="20"/>
                        </w:rPr>
                      </w:pPr>
                      <w:r>
                        <w:rPr>
                          <w:sz w:val="20"/>
                        </w:rPr>
                        <w:t>Domitian</w:t>
                      </w:r>
                    </w:p>
                    <w:p w14:paraId="58071FC6" w14:textId="766CC4D5" w:rsidR="00B35444" w:rsidRPr="001269F9" w:rsidRDefault="00B35444" w:rsidP="00092A5E">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2272" behindDoc="0" locked="0" layoutInCell="1" allowOverlap="1" wp14:anchorId="43E6F13E" wp14:editId="4E6F4738">
                <wp:simplePos x="0" y="0"/>
                <wp:positionH relativeFrom="column">
                  <wp:posOffset>-569595</wp:posOffset>
                </wp:positionH>
                <wp:positionV relativeFrom="paragraph">
                  <wp:posOffset>1729740</wp:posOffset>
                </wp:positionV>
                <wp:extent cx="685800" cy="337820"/>
                <wp:effectExtent l="0" t="0" r="127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29B0F04" w14:textId="3C90C961" w:rsidR="00844E24" w:rsidRPr="001269F9" w:rsidRDefault="00B35444" w:rsidP="00320540">
                            <w:pPr>
                              <w:jc w:val="center"/>
                              <w:rPr>
                                <w:sz w:val="20"/>
                              </w:rPr>
                            </w:pPr>
                            <w:r>
                              <w:rPr>
                                <w:sz w:val="20"/>
                              </w:rPr>
                              <w:t>Internal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F13E" id="_x0000_s1044" type="#_x0000_t202" style="position:absolute;left:0;text-align:left;margin-left:-44.85pt;margin-top:136.2pt;width:54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8B7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" filled="f">
                <v:textbox inset="0,0,0,0">
                  <w:txbxContent>
                    <w:p w14:paraId="729B0F04" w14:textId="3C90C961" w:rsidR="00844E24" w:rsidRPr="001269F9" w:rsidRDefault="00B35444" w:rsidP="00320540">
                      <w:pPr>
                        <w:jc w:val="center"/>
                        <w:rPr>
                          <w:sz w:val="20"/>
                        </w:rPr>
                      </w:pPr>
                      <w:r>
                        <w:rPr>
                          <w:sz w:val="20"/>
                        </w:rPr>
                        <w:t>Internal</w:t>
                      </w:r>
                    </w:p>
                  </w:txbxContent>
                </v:textbox>
              </v:shape>
            </w:pict>
          </mc:Fallback>
        </mc:AlternateContent>
      </w:r>
      <w:r w:rsidRPr="008B1F91">
        <w:rPr>
          <w:rFonts w:cs="Arial"/>
          <w:noProof/>
          <w:lang w:eastAsia="en-US"/>
        </w:rPr>
        <mc:AlternateContent>
          <mc:Choice Requires="wps">
            <w:drawing>
              <wp:anchor distT="0" distB="0" distL="114300" distR="114300" simplePos="0" relativeHeight="251703296" behindDoc="0" locked="0" layoutInCell="1" allowOverlap="1" wp14:anchorId="5A5C52DA" wp14:editId="1E0C103A">
                <wp:simplePos x="0" y="0"/>
                <wp:positionH relativeFrom="column">
                  <wp:posOffset>-571500</wp:posOffset>
                </wp:positionH>
                <wp:positionV relativeFrom="paragraph">
                  <wp:posOffset>2080260</wp:posOffset>
                </wp:positionV>
                <wp:extent cx="685800" cy="337820"/>
                <wp:effectExtent l="0" t="0" r="127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8C6EFFD" w14:textId="24F1B773" w:rsidR="00844E24" w:rsidRPr="001269F9" w:rsidRDefault="00B35444" w:rsidP="00092A5E">
                            <w:pPr>
                              <w:jc w:val="center"/>
                              <w:rPr>
                                <w:sz w:val="20"/>
                              </w:rPr>
                            </w:pPr>
                            <w:r>
                              <w:rPr>
                                <w:sz w:val="20"/>
                              </w:rPr>
                              <w:t>• External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52DA" id="_x0000_s1045" type="#_x0000_t202" style="position:absolute;left:0;text-align:left;margin-left:-45pt;margin-top:163.8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YOYIQIAAB8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" filled="f">
                <v:textbox inset="0,0,0,0">
                  <w:txbxContent>
                    <w:p w14:paraId="18C6EFFD" w14:textId="24F1B773" w:rsidR="00844E24" w:rsidRPr="001269F9" w:rsidRDefault="00B35444" w:rsidP="00092A5E">
                      <w:pPr>
                        <w:jc w:val="center"/>
                        <w:rPr>
                          <w:sz w:val="20"/>
                        </w:rPr>
                      </w:pPr>
                      <w:r>
                        <w:rPr>
                          <w:sz w:val="20"/>
                        </w:rPr>
                        <w:t>• External</w:t>
                      </w:r>
                    </w:p>
                  </w:txbxContent>
                </v:textbox>
              </v:shape>
            </w:pict>
          </mc:Fallback>
        </mc:AlternateContent>
      </w:r>
      <w:r w:rsidRPr="008B1F91">
        <w:rPr>
          <w:rFonts w:cs="Arial"/>
          <w:noProof/>
          <w:lang w:eastAsia="en-US"/>
        </w:rPr>
        <mc:AlternateContent>
          <mc:Choice Requires="wps">
            <w:drawing>
              <wp:anchor distT="0" distB="0" distL="114300" distR="114300" simplePos="0" relativeHeight="251704320" behindDoc="0" locked="0" layoutInCell="1" allowOverlap="1" wp14:anchorId="090AB387" wp14:editId="4FD75597">
                <wp:simplePos x="0" y="0"/>
                <wp:positionH relativeFrom="column">
                  <wp:posOffset>-571500</wp:posOffset>
                </wp:positionH>
                <wp:positionV relativeFrom="paragraph">
                  <wp:posOffset>2429510</wp:posOffset>
                </wp:positionV>
                <wp:extent cx="685800" cy="337820"/>
                <wp:effectExtent l="0" t="0" r="127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7F7C385" w14:textId="1C9C4665" w:rsidR="00844E24" w:rsidRDefault="00B35444" w:rsidP="00320540">
                            <w:pPr>
                              <w:jc w:val="center"/>
                              <w:rPr>
                                <w:sz w:val="20"/>
                              </w:rPr>
                            </w:pPr>
                            <w:r>
                              <w:rPr>
                                <w:sz w:val="20"/>
                              </w:rPr>
                              <w:t>Theme</w:t>
                            </w:r>
                          </w:p>
                          <w:p w14:paraId="32453F86" w14:textId="6C4F539A" w:rsidR="00B35444" w:rsidRPr="001269F9" w:rsidRDefault="00B35444" w:rsidP="0032054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B387" id="_x0000_s1046" type="#_x0000_t202" style="position:absolute;left:0;text-align:left;margin-left:-45pt;margin-top:191.3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ysNIA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" filled="f">
                <v:textbox inset="0,0,0,0">
                  <w:txbxContent>
                    <w:p w14:paraId="27F7C385" w14:textId="1C9C4665" w:rsidR="00844E24" w:rsidRDefault="00B35444" w:rsidP="00320540">
                      <w:pPr>
                        <w:jc w:val="center"/>
                        <w:rPr>
                          <w:sz w:val="20"/>
                        </w:rPr>
                      </w:pPr>
                      <w:r>
                        <w:rPr>
                          <w:sz w:val="20"/>
                        </w:rPr>
                        <w:t>Theme</w:t>
                      </w:r>
                    </w:p>
                    <w:p w14:paraId="32453F86" w14:textId="6C4F539A" w:rsidR="00B35444" w:rsidRPr="001269F9" w:rsidRDefault="00B35444" w:rsidP="00320540">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05344" behindDoc="0" locked="0" layoutInCell="1" allowOverlap="1" wp14:anchorId="648E9148" wp14:editId="12FB5780">
                <wp:simplePos x="0" y="0"/>
                <wp:positionH relativeFrom="column">
                  <wp:posOffset>-570230</wp:posOffset>
                </wp:positionH>
                <wp:positionV relativeFrom="paragraph">
                  <wp:posOffset>2781300</wp:posOffset>
                </wp:positionV>
                <wp:extent cx="685800" cy="337820"/>
                <wp:effectExtent l="0" t="0" r="127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6D0740" w14:textId="4BB0FCD5" w:rsidR="00844E24" w:rsidRPr="001269F9" w:rsidRDefault="00B35444" w:rsidP="00092A5E">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E9148" id="_x0000_s1047" type="#_x0000_t202" style="position:absolute;left:0;text-align:left;margin-left:-44.9pt;margin-top:219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" filled="f">
                <v:textbox inset="0,0,0,0">
                  <w:txbxContent>
                    <w:p w14:paraId="1B6D0740" w14:textId="4BB0FCD5" w:rsidR="00844E24" w:rsidRPr="001269F9" w:rsidRDefault="00B35444" w:rsidP="00092A5E">
                      <w:pPr>
                        <w:jc w:val="center"/>
                        <w:rPr>
                          <w:sz w:val="20"/>
                        </w:rPr>
                      </w:pPr>
                      <w:r>
                        <w:rPr>
                          <w:sz w:val="20"/>
                        </w:rPr>
                        <w:t>Chart</w:t>
                      </w:r>
                    </w:p>
                  </w:txbxContent>
                </v:textbox>
              </v:shape>
            </w:pict>
          </mc:Fallback>
        </mc:AlternateContent>
      </w:r>
      <w:r w:rsidRPr="008B1F91">
        <w:rPr>
          <w:rFonts w:cs="Arial"/>
          <w:noProof/>
          <w:lang w:eastAsia="en-US"/>
        </w:rPr>
        <mc:AlternateContent>
          <mc:Choice Requires="wps">
            <w:drawing>
              <wp:anchor distT="0" distB="0" distL="114300" distR="114300" simplePos="0" relativeHeight="251708416" behindDoc="0" locked="0" layoutInCell="1" allowOverlap="1" wp14:anchorId="4CCA4014" wp14:editId="553AEFA4">
                <wp:simplePos x="0" y="0"/>
                <wp:positionH relativeFrom="column">
                  <wp:posOffset>-572135</wp:posOffset>
                </wp:positionH>
                <wp:positionV relativeFrom="paragraph">
                  <wp:posOffset>3823970</wp:posOffset>
                </wp:positionV>
                <wp:extent cx="685800" cy="337820"/>
                <wp:effectExtent l="0" t="0" r="127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540E0C2" w14:textId="6D6B6AC7" w:rsidR="00844E24" w:rsidRPr="001269F9" w:rsidRDefault="00B35444" w:rsidP="00320540">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4014" id="_x0000_s1048" type="#_x0000_t202" style="position:absolute;left:0;text-align:left;margin-left:-45.05pt;margin-top:301.1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" filled="f">
                <v:textbox inset="0,0,0,0">
                  <w:txbxContent>
                    <w:p w14:paraId="3540E0C2" w14:textId="6D6B6AC7" w:rsidR="00844E24" w:rsidRPr="001269F9" w:rsidRDefault="00B35444" w:rsidP="00320540">
                      <w:pPr>
                        <w:jc w:val="center"/>
                        <w:rPr>
                          <w:sz w:val="20"/>
                        </w:rPr>
                      </w:pPr>
                      <w:r>
                        <w:rPr>
                          <w:sz w:val="20"/>
                        </w:rPr>
                        <w:t>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09440" behindDoc="0" locked="0" layoutInCell="1" allowOverlap="1" wp14:anchorId="28AFD47B" wp14:editId="4D7FAC5B">
                <wp:simplePos x="0" y="0"/>
                <wp:positionH relativeFrom="column">
                  <wp:posOffset>-571500</wp:posOffset>
                </wp:positionH>
                <wp:positionV relativeFrom="paragraph">
                  <wp:posOffset>4171950</wp:posOffset>
                </wp:positionV>
                <wp:extent cx="685800" cy="337820"/>
                <wp:effectExtent l="0" t="0" r="127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DFD14E" w14:textId="5594DAB5" w:rsidR="00844E24" w:rsidRDefault="00B35444" w:rsidP="00092A5E">
                            <w:pPr>
                              <w:jc w:val="center"/>
                              <w:rPr>
                                <w:sz w:val="20"/>
                              </w:rPr>
                            </w:pPr>
                            <w:r>
                              <w:rPr>
                                <w:sz w:val="20"/>
                              </w:rPr>
                              <w:t>Patmos</w:t>
                            </w:r>
                          </w:p>
                          <w:p w14:paraId="4A9734BC" w14:textId="2BBDDEEE" w:rsidR="00B35444" w:rsidRPr="001269F9" w:rsidRDefault="00B35444" w:rsidP="00092A5E">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D47B" id="_x0000_s1049" type="#_x0000_t202" style="position:absolute;left:0;text-align:left;margin-left:-45pt;margin-top:328.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Bf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" filled="f">
                <v:textbox inset="0,0,0,0">
                  <w:txbxContent>
                    <w:p w14:paraId="04DFD14E" w14:textId="5594DAB5" w:rsidR="00844E24" w:rsidRDefault="00B35444" w:rsidP="00092A5E">
                      <w:pPr>
                        <w:jc w:val="center"/>
                        <w:rPr>
                          <w:sz w:val="20"/>
                        </w:rPr>
                      </w:pPr>
                      <w:r>
                        <w:rPr>
                          <w:sz w:val="20"/>
                        </w:rPr>
                        <w:t>Patmos</w:t>
                      </w:r>
                    </w:p>
                    <w:p w14:paraId="4A9734BC" w14:textId="2BBDDEEE" w:rsidR="00B35444" w:rsidRPr="001269F9" w:rsidRDefault="00B35444" w:rsidP="00092A5E">
                      <w:pPr>
                        <w:jc w:val="center"/>
                        <w:rPr>
                          <w:sz w:val="20"/>
                        </w:rPr>
                      </w:pPr>
                      <w:r>
                        <w:rPr>
                          <w:sz w:val="20"/>
                        </w:rPr>
                        <w:t>(5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0464" behindDoc="0" locked="0" layoutInCell="1" allowOverlap="1" wp14:anchorId="0261802C" wp14:editId="3603EE09">
                <wp:simplePos x="0" y="0"/>
                <wp:positionH relativeFrom="column">
                  <wp:posOffset>-571500</wp:posOffset>
                </wp:positionH>
                <wp:positionV relativeFrom="paragraph">
                  <wp:posOffset>4512945</wp:posOffset>
                </wp:positionV>
                <wp:extent cx="685800" cy="337820"/>
                <wp:effectExtent l="0" t="0" r="127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03DFEB2" w14:textId="6A6D2057" w:rsidR="00844E24" w:rsidRDefault="00B35444" w:rsidP="00320540">
                            <w:pPr>
                              <w:jc w:val="center"/>
                              <w:rPr>
                                <w:sz w:val="20"/>
                              </w:rPr>
                            </w:pPr>
                            <w:r>
                              <w:rPr>
                                <w:sz w:val="20"/>
                              </w:rPr>
                              <w:t>Triune</w:t>
                            </w:r>
                          </w:p>
                          <w:p w14:paraId="777E920D" w14:textId="74761C96" w:rsidR="00B35444" w:rsidRPr="001269F9" w:rsidRDefault="00B35444" w:rsidP="0032054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802C" id="_x0000_s1050" type="#_x0000_t202" style="position:absolute;left:0;text-align:left;margin-left:-45pt;margin-top:355.35pt;width:54pt;height:26.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" filled="f">
                <v:textbox inset="0,0,0,0">
                  <w:txbxContent>
                    <w:p w14:paraId="103DFEB2" w14:textId="6A6D2057" w:rsidR="00844E24" w:rsidRDefault="00B35444" w:rsidP="00320540">
                      <w:pPr>
                        <w:jc w:val="center"/>
                        <w:rPr>
                          <w:sz w:val="20"/>
                        </w:rPr>
                      </w:pPr>
                      <w:r>
                        <w:rPr>
                          <w:sz w:val="20"/>
                        </w:rPr>
                        <w:t>Triune</w:t>
                      </w:r>
                    </w:p>
                    <w:p w14:paraId="777E920D" w14:textId="74761C96" w:rsidR="00B35444" w:rsidRPr="001269F9" w:rsidRDefault="00B35444" w:rsidP="00320540">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1488" behindDoc="0" locked="0" layoutInCell="1" allowOverlap="1" wp14:anchorId="2A3EA94D" wp14:editId="4FCF93FA">
                <wp:simplePos x="0" y="0"/>
                <wp:positionH relativeFrom="column">
                  <wp:posOffset>-568325</wp:posOffset>
                </wp:positionH>
                <wp:positionV relativeFrom="paragraph">
                  <wp:posOffset>4865370</wp:posOffset>
                </wp:positionV>
                <wp:extent cx="685800" cy="337820"/>
                <wp:effectExtent l="0" t="0" r="127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AA4044A" w14:textId="76788112" w:rsidR="00844E24" w:rsidRDefault="00B35444" w:rsidP="00092A5E">
                            <w:pPr>
                              <w:jc w:val="center"/>
                              <w:rPr>
                                <w:sz w:val="20"/>
                              </w:rPr>
                            </w:pPr>
                            <w:r>
                              <w:rPr>
                                <w:sz w:val="20"/>
                              </w:rPr>
                              <w:t>Glorified</w:t>
                            </w:r>
                          </w:p>
                          <w:p w14:paraId="07FC7CF0" w14:textId="420F34E2" w:rsidR="00B35444" w:rsidRPr="001269F9" w:rsidRDefault="00B35444" w:rsidP="00092A5E">
                            <w:pPr>
                              <w:jc w:val="center"/>
                              <w:rPr>
                                <w:sz w:val="20"/>
                              </w:rPr>
                            </w:pPr>
                            <w:r>
                              <w:rPr>
                                <w:sz w:val="20"/>
                              </w:rPr>
                              <w:t>(9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EA94D" id="_x0000_s1051" type="#_x0000_t202" style="position:absolute;left:0;text-align:left;margin-left:-44.75pt;margin-top:383.1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Bf6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" filled="f">
                <v:textbox inset="0,0,0,0">
                  <w:txbxContent>
                    <w:p w14:paraId="5AA4044A" w14:textId="76788112" w:rsidR="00844E24" w:rsidRDefault="00B35444" w:rsidP="00092A5E">
                      <w:pPr>
                        <w:jc w:val="center"/>
                        <w:rPr>
                          <w:sz w:val="20"/>
                        </w:rPr>
                      </w:pPr>
                      <w:r>
                        <w:rPr>
                          <w:sz w:val="20"/>
                        </w:rPr>
                        <w:t>Glorified</w:t>
                      </w:r>
                    </w:p>
                    <w:p w14:paraId="07FC7CF0" w14:textId="420F34E2" w:rsidR="00B35444" w:rsidRPr="001269F9" w:rsidRDefault="00B35444" w:rsidP="00092A5E">
                      <w:pPr>
                        <w:jc w:val="center"/>
                        <w:rPr>
                          <w:sz w:val="20"/>
                        </w:rPr>
                      </w:pPr>
                      <w:r>
                        <w:rPr>
                          <w:sz w:val="20"/>
                        </w:rPr>
                        <w:t>(9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5584" behindDoc="0" locked="0" layoutInCell="1" allowOverlap="1" wp14:anchorId="64F12B74" wp14:editId="1DABB3FB">
                <wp:simplePos x="0" y="0"/>
                <wp:positionH relativeFrom="column">
                  <wp:posOffset>-572135</wp:posOffset>
                </wp:positionH>
                <wp:positionV relativeFrom="paragraph">
                  <wp:posOffset>6260465</wp:posOffset>
                </wp:positionV>
                <wp:extent cx="685800" cy="337820"/>
                <wp:effectExtent l="0" t="0" r="127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024FBC" w14:textId="32A9426B" w:rsidR="00844E24" w:rsidRDefault="00A54670" w:rsidP="00320540">
                            <w:pPr>
                              <w:jc w:val="center"/>
                              <w:rPr>
                                <w:sz w:val="20"/>
                              </w:rPr>
                            </w:pPr>
                            <w:r>
                              <w:rPr>
                                <w:sz w:val="20"/>
                              </w:rPr>
                              <w:t>Ephesus</w:t>
                            </w:r>
                          </w:p>
                          <w:p w14:paraId="2265CE1A" w14:textId="72DEC749" w:rsidR="00A54670" w:rsidRPr="001269F9" w:rsidRDefault="00A54670" w:rsidP="0032054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12B74" id="_x0000_s1052" type="#_x0000_t202" style="position:absolute;left:0;text-align:left;margin-left:-45.05pt;margin-top:492.9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" filled="f">
                <v:textbox inset="0,0,0,0">
                  <w:txbxContent>
                    <w:p w14:paraId="0C024FBC" w14:textId="32A9426B" w:rsidR="00844E24" w:rsidRDefault="00A54670" w:rsidP="00320540">
                      <w:pPr>
                        <w:jc w:val="center"/>
                        <w:rPr>
                          <w:sz w:val="20"/>
                        </w:rPr>
                      </w:pPr>
                      <w:r>
                        <w:rPr>
                          <w:sz w:val="20"/>
                        </w:rPr>
                        <w:t>Ephesus</w:t>
                      </w:r>
                    </w:p>
                    <w:p w14:paraId="2265CE1A" w14:textId="72DEC749" w:rsidR="00A54670" w:rsidRPr="001269F9" w:rsidRDefault="00A54670" w:rsidP="00320540">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6608" behindDoc="0" locked="0" layoutInCell="1" allowOverlap="1" wp14:anchorId="56D2AC4B" wp14:editId="1E9BB841">
                <wp:simplePos x="0" y="0"/>
                <wp:positionH relativeFrom="column">
                  <wp:posOffset>-574040</wp:posOffset>
                </wp:positionH>
                <wp:positionV relativeFrom="paragraph">
                  <wp:posOffset>6602095</wp:posOffset>
                </wp:positionV>
                <wp:extent cx="685800" cy="337820"/>
                <wp:effectExtent l="0" t="0" r="127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3790F9" w14:textId="0183FC36" w:rsidR="00844E24" w:rsidRDefault="00A54670" w:rsidP="00092A5E">
                            <w:pPr>
                              <w:jc w:val="center"/>
                              <w:rPr>
                                <w:sz w:val="20"/>
                              </w:rPr>
                            </w:pPr>
                            <w:r>
                              <w:rPr>
                                <w:sz w:val="20"/>
                              </w:rPr>
                              <w:t>Smyrna</w:t>
                            </w:r>
                          </w:p>
                          <w:p w14:paraId="3F6F6208" w14:textId="5A07E5A5" w:rsidR="00A54670" w:rsidRPr="001269F9" w:rsidRDefault="00A54670" w:rsidP="00092A5E">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AC4B" id="_x0000_s1053" type="#_x0000_t202" style="position:absolute;left:0;text-align:left;margin-left:-45.2pt;margin-top:519.85pt;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" filled="f">
                <v:textbox inset="0,0,0,0">
                  <w:txbxContent>
                    <w:p w14:paraId="1F3790F9" w14:textId="0183FC36" w:rsidR="00844E24" w:rsidRDefault="00A54670" w:rsidP="00092A5E">
                      <w:pPr>
                        <w:jc w:val="center"/>
                        <w:rPr>
                          <w:sz w:val="20"/>
                        </w:rPr>
                      </w:pPr>
                      <w:r>
                        <w:rPr>
                          <w:sz w:val="20"/>
                        </w:rPr>
                        <w:t>Smyrna</w:t>
                      </w:r>
                    </w:p>
                    <w:p w14:paraId="3F6F6208" w14:textId="5A07E5A5" w:rsidR="00A54670" w:rsidRPr="001269F9" w:rsidRDefault="00A54670" w:rsidP="00092A5E">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7632" behindDoc="0" locked="0" layoutInCell="1" allowOverlap="1" wp14:anchorId="0E186ABF" wp14:editId="56F85AFF">
                <wp:simplePos x="0" y="0"/>
                <wp:positionH relativeFrom="column">
                  <wp:posOffset>-569595</wp:posOffset>
                </wp:positionH>
                <wp:positionV relativeFrom="paragraph">
                  <wp:posOffset>6951345</wp:posOffset>
                </wp:positionV>
                <wp:extent cx="685800" cy="337820"/>
                <wp:effectExtent l="0" t="0" r="127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1D49CF3" w14:textId="54F91788" w:rsidR="00844E24" w:rsidRDefault="00A54670" w:rsidP="00320540">
                            <w:pPr>
                              <w:jc w:val="center"/>
                              <w:rPr>
                                <w:sz w:val="20"/>
                              </w:rPr>
                            </w:pPr>
                            <w:r>
                              <w:rPr>
                                <w:sz w:val="20"/>
                              </w:rPr>
                              <w:t>Pergamum</w:t>
                            </w:r>
                          </w:p>
                          <w:p w14:paraId="4AF350D7" w14:textId="3093BE69" w:rsidR="00A54670" w:rsidRPr="001269F9" w:rsidRDefault="00A54670" w:rsidP="00320540">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86ABF" id="_x0000_s1054" type="#_x0000_t202" style="position:absolute;left:0;text-align:left;margin-left:-44.85pt;margin-top:547.35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" filled="f">
                <v:textbox inset="0,0,0,0">
                  <w:txbxContent>
                    <w:p w14:paraId="61D49CF3" w14:textId="54F91788" w:rsidR="00844E24" w:rsidRDefault="00A54670" w:rsidP="00320540">
                      <w:pPr>
                        <w:jc w:val="center"/>
                        <w:rPr>
                          <w:sz w:val="20"/>
                        </w:rPr>
                      </w:pPr>
                      <w:r>
                        <w:rPr>
                          <w:sz w:val="20"/>
                        </w:rPr>
                        <w:t>Pergamum</w:t>
                      </w:r>
                    </w:p>
                    <w:p w14:paraId="4AF350D7" w14:textId="3093BE69" w:rsidR="00A54670" w:rsidRPr="001269F9" w:rsidRDefault="00A54670" w:rsidP="00320540">
                      <w:pPr>
                        <w:jc w:val="center"/>
                        <w:rPr>
                          <w:sz w:val="20"/>
                        </w:rPr>
                      </w:pPr>
                      <w:r>
                        <w:rPr>
                          <w:sz w:val="20"/>
                        </w:rPr>
                        <w:t>(2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8656" behindDoc="0" locked="0" layoutInCell="1" allowOverlap="1" wp14:anchorId="4903715F" wp14:editId="10C7CA1F">
                <wp:simplePos x="0" y="0"/>
                <wp:positionH relativeFrom="column">
                  <wp:posOffset>-573405</wp:posOffset>
                </wp:positionH>
                <wp:positionV relativeFrom="paragraph">
                  <wp:posOffset>7302500</wp:posOffset>
                </wp:positionV>
                <wp:extent cx="685800" cy="337820"/>
                <wp:effectExtent l="0" t="0" r="127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A6DFAEF" w14:textId="0482EB9F" w:rsidR="00844E24" w:rsidRDefault="00A54670" w:rsidP="00092A5E">
                            <w:pPr>
                              <w:jc w:val="center"/>
                              <w:rPr>
                                <w:sz w:val="20"/>
                              </w:rPr>
                            </w:pPr>
                            <w:r>
                              <w:rPr>
                                <w:sz w:val="20"/>
                              </w:rPr>
                              <w:t>Thyatira</w:t>
                            </w:r>
                          </w:p>
                          <w:p w14:paraId="2D95D468" w14:textId="3628C144" w:rsidR="00A54670" w:rsidRPr="001269F9" w:rsidRDefault="00A54670" w:rsidP="00092A5E">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715F" id="_x0000_s1055" type="#_x0000_t202" style="position:absolute;left:0;text-align:left;margin-left:-45.15pt;margin-top:575pt;width:54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" filled="f">
                <v:textbox inset="0,0,0,0">
                  <w:txbxContent>
                    <w:p w14:paraId="7A6DFAEF" w14:textId="0482EB9F" w:rsidR="00844E24" w:rsidRDefault="00A54670" w:rsidP="00092A5E">
                      <w:pPr>
                        <w:jc w:val="center"/>
                        <w:rPr>
                          <w:sz w:val="20"/>
                        </w:rPr>
                      </w:pPr>
                      <w:r>
                        <w:rPr>
                          <w:sz w:val="20"/>
                        </w:rPr>
                        <w:t>Thyatira</w:t>
                      </w:r>
                    </w:p>
                    <w:p w14:paraId="2D95D468" w14:textId="3628C144" w:rsidR="00A54670" w:rsidRPr="001269F9" w:rsidRDefault="00A54670" w:rsidP="00092A5E">
                      <w:pPr>
                        <w:jc w:val="center"/>
                        <w:rPr>
                          <w:sz w:val="20"/>
                        </w:rPr>
                      </w:pPr>
                      <w:r>
                        <w:rPr>
                          <w:sz w:val="20"/>
                        </w:rPr>
                        <w:t>(4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19680" behindDoc="0" locked="0" layoutInCell="1" allowOverlap="1" wp14:anchorId="256A4FF9" wp14:editId="5BA1C6CD">
                <wp:simplePos x="0" y="0"/>
                <wp:positionH relativeFrom="column">
                  <wp:posOffset>-568960</wp:posOffset>
                </wp:positionH>
                <wp:positionV relativeFrom="paragraph">
                  <wp:posOffset>7651750</wp:posOffset>
                </wp:positionV>
                <wp:extent cx="685800" cy="337820"/>
                <wp:effectExtent l="0" t="0" r="12700" b="17780"/>
                <wp:wrapNone/>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2B8732" w14:textId="54C91E54" w:rsidR="00844E24" w:rsidRDefault="00A54670" w:rsidP="00320540">
                            <w:pPr>
                              <w:jc w:val="center"/>
                              <w:rPr>
                                <w:sz w:val="20"/>
                              </w:rPr>
                            </w:pPr>
                            <w:r>
                              <w:rPr>
                                <w:sz w:val="20"/>
                              </w:rPr>
                              <w:t>Sardis</w:t>
                            </w:r>
                          </w:p>
                          <w:p w14:paraId="429D5DEC" w14:textId="23E7B9C3" w:rsidR="00A54670" w:rsidRPr="001269F9" w:rsidRDefault="00A54670" w:rsidP="00320540">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A4FF9" id="_x0000_s1056" type="#_x0000_t202" style="position:absolute;left:0;text-align:left;margin-left:-44.8pt;margin-top:602.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" filled="f">
                <v:textbox inset="0,0,0,0">
                  <w:txbxContent>
                    <w:p w14:paraId="112B8732" w14:textId="54C91E54" w:rsidR="00844E24" w:rsidRDefault="00A54670" w:rsidP="00320540">
                      <w:pPr>
                        <w:jc w:val="center"/>
                        <w:rPr>
                          <w:sz w:val="20"/>
                        </w:rPr>
                      </w:pPr>
                      <w:r>
                        <w:rPr>
                          <w:sz w:val="20"/>
                        </w:rPr>
                        <w:t>Sardis</w:t>
                      </w:r>
                    </w:p>
                    <w:p w14:paraId="429D5DEC" w14:textId="23E7B9C3" w:rsidR="00A54670" w:rsidRPr="001269F9" w:rsidRDefault="00A54670" w:rsidP="00320540">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720704" behindDoc="0" locked="0" layoutInCell="1" allowOverlap="1" wp14:anchorId="3B2D8BBB" wp14:editId="68548182">
                <wp:simplePos x="0" y="0"/>
                <wp:positionH relativeFrom="column">
                  <wp:posOffset>-570230</wp:posOffset>
                </wp:positionH>
                <wp:positionV relativeFrom="paragraph">
                  <wp:posOffset>7995920</wp:posOffset>
                </wp:positionV>
                <wp:extent cx="685800" cy="337820"/>
                <wp:effectExtent l="0" t="0" r="127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723568D" w14:textId="5B33E2F2" w:rsidR="00844E24" w:rsidRDefault="00A54670" w:rsidP="00092A5E">
                            <w:pPr>
                              <w:jc w:val="center"/>
                              <w:rPr>
                                <w:sz w:val="20"/>
                              </w:rPr>
                            </w:pPr>
                            <w:r>
                              <w:rPr>
                                <w:sz w:val="20"/>
                              </w:rPr>
                              <w:t>Philly</w:t>
                            </w:r>
                          </w:p>
                          <w:p w14:paraId="7096459D" w14:textId="7BC967B5" w:rsidR="00A54670" w:rsidRPr="001269F9" w:rsidRDefault="00A54670" w:rsidP="00092A5E">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8BBB" id="_x0000_s1057" type="#_x0000_t202" style="position:absolute;left:0;text-align:left;margin-left:-44.9pt;margin-top:629.6pt;width:54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gMmIA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" filled="f">
                <v:textbox inset="0,0,0,0">
                  <w:txbxContent>
                    <w:p w14:paraId="4723568D" w14:textId="5B33E2F2" w:rsidR="00844E24" w:rsidRDefault="00A54670" w:rsidP="00092A5E">
                      <w:pPr>
                        <w:jc w:val="center"/>
                        <w:rPr>
                          <w:sz w:val="20"/>
                        </w:rPr>
                      </w:pPr>
                      <w:r>
                        <w:rPr>
                          <w:sz w:val="20"/>
                        </w:rPr>
                        <w:t>Philly</w:t>
                      </w:r>
                    </w:p>
                    <w:p w14:paraId="7096459D" w14:textId="7BC967B5" w:rsidR="00A54670" w:rsidRPr="001269F9" w:rsidRDefault="00A54670" w:rsidP="00092A5E">
                      <w:pPr>
                        <w:jc w:val="center"/>
                        <w:rPr>
                          <w:sz w:val="20"/>
                        </w:rPr>
                      </w:pPr>
                      <w:r>
                        <w:rPr>
                          <w:sz w:val="20"/>
                        </w:rPr>
                        <w:t>(3 slides)</w:t>
                      </w:r>
                    </w:p>
                  </w:txbxContent>
                </v:textbox>
              </v:shape>
            </w:pict>
          </mc:Fallback>
        </mc:AlternateContent>
      </w:r>
      <w:r w:rsidRPr="008B1F91">
        <w:rPr>
          <w:rFonts w:cs="Arial"/>
          <w:noProof/>
          <w:lang w:eastAsia="en-US"/>
        </w:rPr>
        <mc:AlternateContent>
          <mc:Choice Requires="wps">
            <w:drawing>
              <wp:anchor distT="0" distB="0" distL="114300" distR="114300" simplePos="0" relativeHeight="251697152" behindDoc="0" locked="0" layoutInCell="1" allowOverlap="1" wp14:anchorId="543D6DED" wp14:editId="0CF94CAB">
                <wp:simplePos x="0" y="0"/>
                <wp:positionH relativeFrom="column">
                  <wp:posOffset>-568325</wp:posOffset>
                </wp:positionH>
                <wp:positionV relativeFrom="paragraph">
                  <wp:posOffset>-5080</wp:posOffset>
                </wp:positionV>
                <wp:extent cx="685800" cy="337820"/>
                <wp:effectExtent l="0" t="0" r="127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C20DFE7" w14:textId="2F6B6106" w:rsidR="00844E24" w:rsidRPr="001269F9" w:rsidRDefault="00B60DB8" w:rsidP="00092A5E">
                            <w:pPr>
                              <w:jc w:val="center"/>
                              <w:rPr>
                                <w:sz w:val="20"/>
                              </w:rPr>
                            </w:pPr>
                            <w:r>
                              <w:rPr>
                                <w:sz w:val="20"/>
                              </w:rPr>
                              <w:t>Wimp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6DED" id="_x0000_s1058" type="#_x0000_t202" style="position:absolute;left:0;text-align:left;margin-left:-44.75pt;margin-top:-.4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" filled="f">
                <v:textbox inset="0,0,0,0">
                  <w:txbxContent>
                    <w:p w14:paraId="4C20DFE7" w14:textId="2F6B6106" w:rsidR="00844E24" w:rsidRPr="001269F9" w:rsidRDefault="00B60DB8" w:rsidP="00092A5E">
                      <w:pPr>
                        <w:jc w:val="center"/>
                        <w:rPr>
                          <w:sz w:val="20"/>
                        </w:rPr>
                      </w:pPr>
                      <w:r>
                        <w:rPr>
                          <w:sz w:val="20"/>
                        </w:rPr>
                        <w:t>Wimp</w:t>
                      </w:r>
                    </w:p>
                  </w:txbxContent>
                </v:textbox>
              </v:shape>
            </w:pict>
          </mc:Fallback>
        </mc:AlternateContent>
      </w:r>
      <w:r w:rsidRPr="008B1F91">
        <w:rPr>
          <w:rFonts w:cs="Arial"/>
          <w:noProof/>
          <w:lang w:eastAsia="en-US"/>
        </w:rPr>
        <mc:AlternateContent>
          <mc:Choice Requires="wps">
            <w:drawing>
              <wp:anchor distT="0" distB="0" distL="114300" distR="114300" simplePos="0" relativeHeight="251721728" behindDoc="0" locked="0" layoutInCell="1" allowOverlap="1" wp14:anchorId="567018BD" wp14:editId="52FEF9F0">
                <wp:simplePos x="0" y="0"/>
                <wp:positionH relativeFrom="column">
                  <wp:posOffset>-570865</wp:posOffset>
                </wp:positionH>
                <wp:positionV relativeFrom="paragraph">
                  <wp:posOffset>8345170</wp:posOffset>
                </wp:positionV>
                <wp:extent cx="685800" cy="337820"/>
                <wp:effectExtent l="0" t="0" r="127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F27B27E" w14:textId="5CE52429" w:rsidR="00844E24" w:rsidRDefault="00A54670" w:rsidP="00320540">
                            <w:pPr>
                              <w:jc w:val="center"/>
                              <w:rPr>
                                <w:sz w:val="20"/>
                              </w:rPr>
                            </w:pPr>
                            <w:r>
                              <w:rPr>
                                <w:sz w:val="20"/>
                              </w:rPr>
                              <w:t>Laodicea</w:t>
                            </w:r>
                          </w:p>
                          <w:p w14:paraId="5DA92803" w14:textId="445E0B90" w:rsidR="00A54670" w:rsidRPr="001269F9" w:rsidRDefault="00A54670" w:rsidP="00320540">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18BD" id="_x0000_s1059" type="#_x0000_t202" style="position:absolute;left:0;text-align:left;margin-left:-44.95pt;margin-top:657.1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Y/4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" filled="f">
                <v:textbox inset="0,0,0,0">
                  <w:txbxContent>
                    <w:p w14:paraId="1F27B27E" w14:textId="5CE52429" w:rsidR="00844E24" w:rsidRDefault="00A54670" w:rsidP="00320540">
                      <w:pPr>
                        <w:jc w:val="center"/>
                        <w:rPr>
                          <w:sz w:val="20"/>
                        </w:rPr>
                      </w:pPr>
                      <w:r>
                        <w:rPr>
                          <w:sz w:val="20"/>
                        </w:rPr>
                        <w:t>Laodicea</w:t>
                      </w:r>
                    </w:p>
                    <w:p w14:paraId="5DA92803" w14:textId="445E0B90" w:rsidR="00A54670" w:rsidRPr="001269F9" w:rsidRDefault="00A54670" w:rsidP="00320540">
                      <w:pPr>
                        <w:jc w:val="center"/>
                        <w:rPr>
                          <w:sz w:val="20"/>
                        </w:rPr>
                      </w:pPr>
                      <w:r>
                        <w:rPr>
                          <w:sz w:val="20"/>
                        </w:rPr>
                        <w:t>(4 slides)</w:t>
                      </w:r>
                    </w:p>
                  </w:txbxContent>
                </v:textbox>
              </v:shape>
            </w:pict>
          </mc:Fallback>
        </mc:AlternateContent>
      </w:r>
      <w:r w:rsidR="006B6D5C">
        <w:rPr>
          <w:rFonts w:cs="Arial"/>
        </w:rPr>
        <w:t>But then Jesus became wimpy—holding lambs, kissing babies, becoming more effeminate and basically a flower sniffing Jesus.</w:t>
      </w:r>
    </w:p>
    <w:p w14:paraId="775ADB26" w14:textId="05ADC61D" w:rsidR="006B6D5C" w:rsidRDefault="006B6D5C" w:rsidP="006B6D5C">
      <w:pPr>
        <w:pStyle w:val="Heading6"/>
        <w:rPr>
          <w:rFonts w:cs="Arial"/>
        </w:rPr>
      </w:pPr>
      <w:r>
        <w:rPr>
          <w:rFonts w:cs="Arial"/>
        </w:rPr>
        <w:lastRenderedPageBreak/>
        <w:t>More recently archaeologists tried to show what he looked like from skeletal remains of other first-century men—so he became like a caveman.</w:t>
      </w:r>
    </w:p>
    <w:p w14:paraId="739645F3" w14:textId="77777777" w:rsidR="006B6D5C" w:rsidRDefault="006B6D5C" w:rsidP="006B6D5C">
      <w:pPr>
        <w:pStyle w:val="Heading6"/>
        <w:rPr>
          <w:rFonts w:cs="Arial"/>
        </w:rPr>
      </w:pPr>
      <w:r>
        <w:rPr>
          <w:rFonts w:cs="Arial"/>
        </w:rPr>
        <w:t xml:space="preserve">So who is the real King? Jesus is. </w:t>
      </w:r>
    </w:p>
    <w:p w14:paraId="670672F0" w14:textId="77777777" w:rsidR="006B6D5C" w:rsidRDefault="006B6D5C" w:rsidP="006B6D5C">
      <w:pPr>
        <w:pStyle w:val="Heading4"/>
        <w:rPr>
          <w:rFonts w:cs="Arial"/>
        </w:rPr>
      </w:pPr>
      <w:r>
        <w:rPr>
          <w:rFonts w:cs="Arial"/>
        </w:rPr>
        <w:t>Revelation addressed seven Asian churches during Domitian’s rule who had two basic struggles.</w:t>
      </w:r>
    </w:p>
    <w:p w14:paraId="7D743E2C" w14:textId="77777777" w:rsidR="006B6D5C" w:rsidRDefault="006B6D5C" w:rsidP="006B6D5C">
      <w:pPr>
        <w:pStyle w:val="Heading5"/>
        <w:rPr>
          <w:rFonts w:cs="Arial"/>
        </w:rPr>
      </w:pPr>
      <w:r>
        <w:rPr>
          <w:rFonts w:cs="Arial"/>
        </w:rPr>
        <w:t xml:space="preserve">Internal struggles plagued the churches. </w:t>
      </w:r>
    </w:p>
    <w:p w14:paraId="6F8207C8" w14:textId="77777777" w:rsidR="006B6D5C" w:rsidRPr="00DA352F" w:rsidRDefault="006B6D5C" w:rsidP="006B6D5C">
      <w:pPr>
        <w:pStyle w:val="Heading5"/>
        <w:rPr>
          <w:rFonts w:cs="Arial"/>
        </w:rPr>
      </w:pPr>
      <w:r>
        <w:rPr>
          <w:rFonts w:cs="Arial"/>
        </w:rPr>
        <w:t>External persecution from Rome attacked them also.</w:t>
      </w:r>
    </w:p>
    <w:p w14:paraId="6A716FC7" w14:textId="77777777" w:rsidR="006B6D5C" w:rsidRPr="00FD7B79" w:rsidRDefault="006B6D5C" w:rsidP="006B6D5C">
      <w:pPr>
        <w:pStyle w:val="Heading3"/>
        <w:ind w:right="-10"/>
        <w:rPr>
          <w:rFonts w:cs="Arial"/>
        </w:rPr>
      </w:pPr>
      <w:r w:rsidRPr="00FD7B79">
        <w:rPr>
          <w:rFonts w:cs="Arial"/>
          <w:u w:val="single"/>
        </w:rPr>
        <w:t>Preview</w:t>
      </w:r>
      <w:r w:rsidRPr="00FD7B79">
        <w:rPr>
          <w:rFonts w:cs="Arial"/>
        </w:rPr>
        <w:t xml:space="preserve">: </w:t>
      </w:r>
      <w:r>
        <w:rPr>
          <w:rFonts w:cs="Arial"/>
        </w:rPr>
        <w:t xml:space="preserve">The theme of the book is the sovereignty of Christ in Future Victory, so today we will see </w:t>
      </w:r>
      <w:r w:rsidRPr="00AA7650">
        <w:rPr>
          <w:rFonts w:cs="Arial"/>
          <w:i/>
          <w:iCs/>
        </w:rPr>
        <w:t>three truths we need to grasp</w:t>
      </w:r>
      <w:r w:rsidRPr="00AA0427">
        <w:rPr>
          <w:rFonts w:cs="Arial"/>
        </w:rPr>
        <w:t xml:space="preserve"> about Jesus for victory</w:t>
      </w:r>
      <w:r>
        <w:rPr>
          <w:rFonts w:cs="Arial"/>
        </w:rPr>
        <w:t xml:space="preserve"> in our lives. You will see my depiction of these three realities on the back of your sermon notes.</w:t>
      </w:r>
    </w:p>
    <w:p w14:paraId="1CDA0355" w14:textId="3095BE67" w:rsidR="006B6D5C" w:rsidRPr="00FD7B79" w:rsidRDefault="006B6D5C" w:rsidP="006B6D5C">
      <w:pPr>
        <w:pStyle w:val="Heading3"/>
        <w:ind w:right="-10"/>
        <w:rPr>
          <w:rFonts w:cs="Arial"/>
        </w:rPr>
      </w:pPr>
      <w:r w:rsidRPr="00FD7B79">
        <w:rPr>
          <w:rFonts w:cs="Arial"/>
          <w:u w:val="single"/>
        </w:rPr>
        <w:t>Text</w:t>
      </w:r>
      <w:r w:rsidRPr="00FD7B79">
        <w:rPr>
          <w:rFonts w:cs="Arial"/>
        </w:rPr>
        <w:t xml:space="preserve">: </w:t>
      </w:r>
      <w:r>
        <w:rPr>
          <w:rFonts w:cs="Arial"/>
        </w:rPr>
        <w:t>I will survey the whole book of Revelation.</w:t>
      </w:r>
    </w:p>
    <w:p w14:paraId="72BE85C7" w14:textId="7BB63EC5" w:rsidR="006B6D5C" w:rsidRPr="00FD7B79" w:rsidRDefault="00B35444" w:rsidP="006B6D5C">
      <w:pPr>
        <w:rPr>
          <w:rFonts w:cs="Arial"/>
        </w:rPr>
      </w:pPr>
      <w:r w:rsidRPr="008B1F91">
        <w:rPr>
          <w:rFonts w:cs="Arial"/>
          <w:noProof/>
          <w:lang w:eastAsia="en-US"/>
        </w:rPr>
        <mc:AlternateContent>
          <mc:Choice Requires="wps">
            <w:drawing>
              <wp:anchor distT="0" distB="0" distL="114300" distR="114300" simplePos="0" relativeHeight="251706368" behindDoc="0" locked="0" layoutInCell="1" allowOverlap="1" wp14:anchorId="5BFA75A6" wp14:editId="1AC74069">
                <wp:simplePos x="0" y="0"/>
                <wp:positionH relativeFrom="column">
                  <wp:posOffset>-570230</wp:posOffset>
                </wp:positionH>
                <wp:positionV relativeFrom="paragraph">
                  <wp:posOffset>190337</wp:posOffset>
                </wp:positionV>
                <wp:extent cx="685800" cy="337820"/>
                <wp:effectExtent l="0" t="0" r="127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AF07F5" w14:textId="181E2215" w:rsidR="00844E24" w:rsidRPr="001269F9" w:rsidRDefault="00B35444" w:rsidP="00320540">
                            <w:pPr>
                              <w:jc w:val="center"/>
                              <w:rPr>
                                <w:sz w:val="20"/>
                              </w:rPr>
                            </w:pPr>
                            <w:r>
                              <w:rPr>
                                <w:sz w:val="20"/>
                              </w:rPr>
                              <w:t>Rev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75A6" id="_x0000_s1060" type="#_x0000_t202" style="position:absolute;margin-left:-44.9pt;margin-top:1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" filled="f">
                <v:textbox inset="0,0,0,0">
                  <w:txbxContent>
                    <w:p w14:paraId="04AF07F5" w14:textId="181E2215" w:rsidR="00844E24" w:rsidRPr="001269F9" w:rsidRDefault="00B35444" w:rsidP="00320540">
                      <w:pPr>
                        <w:jc w:val="center"/>
                        <w:rPr>
                          <w:sz w:val="20"/>
                        </w:rPr>
                      </w:pPr>
                      <w:r>
                        <w:rPr>
                          <w:sz w:val="20"/>
                        </w:rPr>
                        <w:t>Rev 1</w:t>
                      </w:r>
                    </w:p>
                  </w:txbxContent>
                </v:textbox>
              </v:shape>
            </w:pict>
          </mc:Fallback>
        </mc:AlternateContent>
      </w:r>
    </w:p>
    <w:p w14:paraId="121F2273" w14:textId="77777777" w:rsidR="006B6D5C" w:rsidRPr="00FD7B79" w:rsidRDefault="006B6D5C" w:rsidP="006B6D5C">
      <w:pPr>
        <w:rPr>
          <w:rFonts w:cs="Arial"/>
        </w:rPr>
      </w:pPr>
      <w:r w:rsidRPr="00FD7B79">
        <w:rPr>
          <w:rFonts w:cs="Arial"/>
        </w:rPr>
        <w:t>(</w:t>
      </w:r>
      <w:r w:rsidRPr="00AA0427">
        <w:rPr>
          <w:rFonts w:cs="Arial"/>
        </w:rPr>
        <w:t xml:space="preserve">What </w:t>
      </w:r>
      <w:r>
        <w:rPr>
          <w:rFonts w:cs="Arial"/>
        </w:rPr>
        <w:t>is the first truth we</w:t>
      </w:r>
      <w:r w:rsidRPr="00AA0427">
        <w:rPr>
          <w:rFonts w:cs="Arial"/>
        </w:rPr>
        <w:t xml:space="preserve"> need to grasp about Jesus for victory</w:t>
      </w:r>
      <w:r>
        <w:rPr>
          <w:rFonts w:cs="Arial"/>
        </w:rPr>
        <w:t xml:space="preserve"> over persecution and compromise? To be triumphant, we need to take hold of the reality that…</w:t>
      </w:r>
      <w:r w:rsidRPr="00FD7B79">
        <w:rPr>
          <w:rFonts w:cs="Arial"/>
        </w:rPr>
        <w:t>)</w:t>
      </w:r>
    </w:p>
    <w:p w14:paraId="4F7952B2" w14:textId="77777777" w:rsidR="006B6D5C" w:rsidRPr="00FD7B79" w:rsidRDefault="006B6D5C" w:rsidP="006B6D5C">
      <w:pPr>
        <w:pStyle w:val="Heading1"/>
        <w:rPr>
          <w:rFonts w:cs="Arial"/>
        </w:rPr>
      </w:pPr>
      <w:r w:rsidRPr="00FD7B79">
        <w:rPr>
          <w:rFonts w:cs="Arial"/>
        </w:rPr>
        <w:t>I.</w:t>
      </w:r>
      <w:r w:rsidRPr="00FD7B79">
        <w:rPr>
          <w:rFonts w:cs="Arial"/>
        </w:rPr>
        <w:tab/>
      </w:r>
      <w:r>
        <w:rPr>
          <w:rFonts w:cs="Arial"/>
        </w:rPr>
        <w:t xml:space="preserve">Jesus rules over </w:t>
      </w:r>
      <w:r w:rsidRPr="00D51DAB">
        <w:rPr>
          <w:rFonts w:cs="Arial"/>
          <w:u w:val="single"/>
        </w:rPr>
        <w:t>death</w:t>
      </w:r>
      <w:r>
        <w:rPr>
          <w:rFonts w:cs="Arial"/>
        </w:rPr>
        <w:t xml:space="preserve"> (Rev 1).</w:t>
      </w:r>
    </w:p>
    <w:p w14:paraId="7C6643FD" w14:textId="77777777" w:rsidR="006B6D5C" w:rsidRPr="00FD7B79" w:rsidRDefault="006B6D5C" w:rsidP="006B6D5C">
      <w:pPr>
        <w:ind w:left="426"/>
        <w:rPr>
          <w:rFonts w:cs="Arial"/>
        </w:rPr>
      </w:pPr>
      <w:r w:rsidRPr="00FD7B79">
        <w:rPr>
          <w:rFonts w:cs="Arial"/>
        </w:rPr>
        <w:t>[</w:t>
      </w:r>
      <w:r>
        <w:rPr>
          <w:rFonts w:cs="Arial"/>
        </w:rPr>
        <w:t>Christ is sovereign over our ultimate enemy that no one else has defeated</w:t>
      </w:r>
      <w:r w:rsidRPr="00FD7B79">
        <w:rPr>
          <w:rFonts w:cs="Arial"/>
        </w:rPr>
        <w:t>.]</w:t>
      </w:r>
    </w:p>
    <w:p w14:paraId="7A4B2C21" w14:textId="77777777" w:rsidR="006B6D5C" w:rsidRDefault="006B6D5C" w:rsidP="006B6D5C">
      <w:pPr>
        <w:pStyle w:val="Heading2"/>
      </w:pPr>
      <w:r w:rsidRPr="005B254F">
        <w:t xml:space="preserve">Jesus </w:t>
      </w:r>
      <w:r>
        <w:t>reveals the future</w:t>
      </w:r>
      <w:r w:rsidRPr="005B254F">
        <w:t xml:space="preserve"> and promises </w:t>
      </w:r>
      <w:r>
        <w:t xml:space="preserve">to </w:t>
      </w:r>
      <w:r w:rsidRPr="005B254F">
        <w:t xml:space="preserve">bless </w:t>
      </w:r>
      <w:r>
        <w:t>all</w:t>
      </w:r>
      <w:r w:rsidRPr="005B254F">
        <w:t xml:space="preserve"> who </w:t>
      </w:r>
      <w:r>
        <w:t xml:space="preserve">read and </w:t>
      </w:r>
      <w:r w:rsidRPr="005B254F">
        <w:t xml:space="preserve">obey </w:t>
      </w:r>
      <w:r>
        <w:t>the prophecy</w:t>
      </w:r>
      <w:r w:rsidRPr="005B254F">
        <w:t xml:space="preserve"> (1:1-3).</w:t>
      </w:r>
    </w:p>
    <w:p w14:paraId="30E8EB7F" w14:textId="77777777" w:rsidR="006B6D5C" w:rsidRPr="005B254F" w:rsidRDefault="006B6D5C" w:rsidP="006B6D5C">
      <w:pPr>
        <w:pStyle w:val="Heading2"/>
      </w:pPr>
      <w:r>
        <w:t>We</w:t>
      </w:r>
      <w:r w:rsidRPr="005B254F">
        <w:t xml:space="preserve"> </w:t>
      </w:r>
      <w:r>
        <w:t>should</w:t>
      </w:r>
      <w:r w:rsidRPr="005B254F">
        <w:t xml:space="preserve"> worship </w:t>
      </w:r>
      <w:r>
        <w:t>the Triune God because the Risen</w:t>
      </w:r>
      <w:r w:rsidRPr="005B254F">
        <w:t xml:space="preserve"> Ruler</w:t>
      </w:r>
      <w:r>
        <w:t xml:space="preserve"> will</w:t>
      </w:r>
      <w:r w:rsidRPr="005B254F">
        <w:t xml:space="preserve"> </w:t>
      </w:r>
      <w:r>
        <w:t xml:space="preserve">soon </w:t>
      </w:r>
      <w:r w:rsidRPr="005B254F">
        <w:t>return (1:4-8).</w:t>
      </w:r>
    </w:p>
    <w:p w14:paraId="729F2433" w14:textId="277115DD" w:rsidR="006B6D5C" w:rsidRPr="005B254F" w:rsidRDefault="00A54670" w:rsidP="006B6D5C">
      <w:pPr>
        <w:pStyle w:val="Heading2"/>
      </w:pPr>
      <w:r w:rsidRPr="008B1F91">
        <w:rPr>
          <w:rFonts w:cs="Arial"/>
          <w:noProof/>
          <w:lang w:eastAsia="en-US"/>
        </w:rPr>
        <mc:AlternateContent>
          <mc:Choice Requires="wps">
            <w:drawing>
              <wp:anchor distT="0" distB="0" distL="114300" distR="114300" simplePos="0" relativeHeight="251713536" behindDoc="0" locked="0" layoutInCell="1" allowOverlap="1" wp14:anchorId="69E26B9B" wp14:editId="7063DD0C">
                <wp:simplePos x="0" y="0"/>
                <wp:positionH relativeFrom="column">
                  <wp:posOffset>-568960</wp:posOffset>
                </wp:positionH>
                <wp:positionV relativeFrom="paragraph">
                  <wp:posOffset>402427</wp:posOffset>
                </wp:positionV>
                <wp:extent cx="685800" cy="337820"/>
                <wp:effectExtent l="0" t="0" r="127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E93CDD9" w14:textId="394E26D4" w:rsidR="00844E24" w:rsidRPr="001269F9" w:rsidRDefault="00C640C0" w:rsidP="00320540">
                            <w:pPr>
                              <w:jc w:val="center"/>
                              <w:rPr>
                                <w:sz w:val="20"/>
                              </w:rPr>
                            </w:pPr>
                            <w:r>
                              <w:rPr>
                                <w:sz w:val="20"/>
                              </w:rPr>
                              <w:t>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26B9B" id="_x0000_s1061" type="#_x0000_t202" style="position:absolute;left:0;text-align:left;margin-left:-44.8pt;margin-top:31.7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" filled="f">
                <v:textbox inset="0,0,0,0">
                  <w:txbxContent>
                    <w:p w14:paraId="4E93CDD9" w14:textId="394E26D4" w:rsidR="00844E24" w:rsidRPr="001269F9" w:rsidRDefault="00C640C0" w:rsidP="00320540">
                      <w:pPr>
                        <w:jc w:val="center"/>
                        <w:rPr>
                          <w:sz w:val="20"/>
                        </w:rPr>
                      </w:pPr>
                      <w:r>
                        <w:rPr>
                          <w:sz w:val="20"/>
                        </w:rPr>
                        <w:t>Death</w:t>
                      </w:r>
                    </w:p>
                  </w:txbxContent>
                </v:textbox>
              </v:shape>
            </w:pict>
          </mc:Fallback>
        </mc:AlternateContent>
      </w:r>
      <w:r w:rsidR="006B6D5C" w:rsidRPr="003473E1">
        <w:t xml:space="preserve">Seeing Christ glorified shows He can solve your problems </w:t>
      </w:r>
      <w:r w:rsidR="006B6D5C" w:rsidRPr="005B254F">
        <w:t>(1:9-20).</w:t>
      </w:r>
    </w:p>
    <w:p w14:paraId="5E3CBA27" w14:textId="61983689" w:rsidR="006B6D5C" w:rsidRPr="00FD7B79" w:rsidRDefault="006B6D5C" w:rsidP="006B6D5C">
      <w:pPr>
        <w:rPr>
          <w:rFonts w:cs="Arial"/>
        </w:rPr>
      </w:pPr>
    </w:p>
    <w:p w14:paraId="5ABE4D4C" w14:textId="5D6B87E5" w:rsidR="006B6D5C" w:rsidRPr="00FD7B79" w:rsidRDefault="00A54670" w:rsidP="006B6D5C">
      <w:pPr>
        <w:rPr>
          <w:rFonts w:cs="Arial"/>
        </w:rPr>
      </w:pPr>
      <w:r w:rsidRPr="008B1F91">
        <w:rPr>
          <w:rFonts w:cs="Arial"/>
          <w:noProof/>
          <w:lang w:eastAsia="en-US"/>
        </w:rPr>
        <mc:AlternateContent>
          <mc:Choice Requires="wps">
            <w:drawing>
              <wp:anchor distT="0" distB="0" distL="114300" distR="114300" simplePos="0" relativeHeight="251714560" behindDoc="0" locked="0" layoutInCell="1" allowOverlap="1" wp14:anchorId="74B0F60A" wp14:editId="572A3FF3">
                <wp:simplePos x="0" y="0"/>
                <wp:positionH relativeFrom="column">
                  <wp:posOffset>-572135</wp:posOffset>
                </wp:positionH>
                <wp:positionV relativeFrom="paragraph">
                  <wp:posOffset>279237</wp:posOffset>
                </wp:positionV>
                <wp:extent cx="685800" cy="337820"/>
                <wp:effectExtent l="0" t="0" r="127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81760E" w14:textId="2082928B" w:rsidR="00844E24" w:rsidRPr="001269F9" w:rsidRDefault="00C640C0" w:rsidP="00092A5E">
                            <w:pPr>
                              <w:jc w:val="center"/>
                              <w:rPr>
                                <w:sz w:val="20"/>
                              </w:rPr>
                            </w:pPr>
                            <w:r>
                              <w:rPr>
                                <w:sz w:val="20"/>
                              </w:rPr>
                              <w:t>•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0F60A" id="_x0000_s1062" type="#_x0000_t202" style="position:absolute;margin-left:-45.05pt;margin-top:22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" filled="f">
                <v:textbox inset="0,0,0,0">
                  <w:txbxContent>
                    <w:p w14:paraId="7C81760E" w14:textId="2082928B" w:rsidR="00844E24" w:rsidRPr="001269F9" w:rsidRDefault="00C640C0" w:rsidP="00092A5E">
                      <w:pPr>
                        <w:jc w:val="center"/>
                        <w:rPr>
                          <w:sz w:val="20"/>
                        </w:rPr>
                      </w:pPr>
                      <w:r>
                        <w:rPr>
                          <w:sz w:val="20"/>
                        </w:rPr>
                        <w:t>• MP</w:t>
                      </w:r>
                    </w:p>
                  </w:txbxContent>
                </v:textbox>
              </v:shape>
            </w:pict>
          </mc:Fallback>
        </mc:AlternateContent>
      </w:r>
      <w:r w:rsidR="006B6D5C" w:rsidRPr="00FD7B79">
        <w:rPr>
          <w:rFonts w:cs="Arial"/>
        </w:rPr>
        <w:t>(</w:t>
      </w:r>
      <w:r w:rsidR="006B6D5C">
        <w:rPr>
          <w:rFonts w:cs="Arial"/>
        </w:rPr>
        <w:t>So Jesus rules over our greatest enemy, death [Rev 1]. But w</w:t>
      </w:r>
      <w:r w:rsidR="006B6D5C" w:rsidRPr="00AA0427">
        <w:rPr>
          <w:rFonts w:cs="Arial"/>
        </w:rPr>
        <w:t xml:space="preserve">hat </w:t>
      </w:r>
      <w:r w:rsidR="006B6D5C">
        <w:rPr>
          <w:rFonts w:cs="Arial"/>
        </w:rPr>
        <w:t>is the second truth we</w:t>
      </w:r>
      <w:r w:rsidR="006B6D5C" w:rsidRPr="00AA0427">
        <w:rPr>
          <w:rFonts w:cs="Arial"/>
        </w:rPr>
        <w:t xml:space="preserve"> need to grasp about Jesus for victory</w:t>
      </w:r>
      <w:r w:rsidR="006B6D5C">
        <w:rPr>
          <w:rFonts w:cs="Arial"/>
        </w:rPr>
        <w:t xml:space="preserve"> over persecution and compromise? To be triumphant, we also must take hold of the reality that…</w:t>
      </w:r>
      <w:r w:rsidR="006B6D5C" w:rsidRPr="00FD7B79">
        <w:rPr>
          <w:rFonts w:cs="Arial"/>
        </w:rPr>
        <w:t>)</w:t>
      </w:r>
    </w:p>
    <w:p w14:paraId="51A8425C" w14:textId="7DB1DFA4" w:rsidR="006B6D5C" w:rsidRPr="00FD7B79" w:rsidRDefault="00A54670" w:rsidP="006B6D5C">
      <w:pPr>
        <w:pStyle w:val="Heading1"/>
        <w:rPr>
          <w:rFonts w:cs="Arial"/>
        </w:rPr>
      </w:pPr>
      <w:r w:rsidRPr="008B1F91">
        <w:rPr>
          <w:rFonts w:cs="Arial"/>
          <w:noProof/>
          <w:lang w:eastAsia="en-US"/>
        </w:rPr>
        <mc:AlternateContent>
          <mc:Choice Requires="wps">
            <w:drawing>
              <wp:anchor distT="0" distB="0" distL="114300" distR="114300" simplePos="0" relativeHeight="251748352" behindDoc="0" locked="0" layoutInCell="1" allowOverlap="1" wp14:anchorId="3A5DFE93" wp14:editId="7FDC8514">
                <wp:simplePos x="0" y="0"/>
                <wp:positionH relativeFrom="column">
                  <wp:posOffset>-560818</wp:posOffset>
                </wp:positionH>
                <wp:positionV relativeFrom="paragraph">
                  <wp:posOffset>122775</wp:posOffset>
                </wp:positionV>
                <wp:extent cx="685800" cy="337820"/>
                <wp:effectExtent l="0" t="0" r="12700" b="17780"/>
                <wp:wrapNone/>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F4F44F" w14:textId="6C98E5CC" w:rsidR="00A54670" w:rsidRDefault="00A54670" w:rsidP="00320540">
                            <w:pPr>
                              <w:jc w:val="center"/>
                              <w:rPr>
                                <w:sz w:val="20"/>
                              </w:rPr>
                            </w:pPr>
                            <w:r>
                              <w:rPr>
                                <w:sz w:val="20"/>
                              </w:rPr>
                              <w:t>Rev 2</w:t>
                            </w:r>
                          </w:p>
                          <w:p w14:paraId="40B4AD22" w14:textId="0A48933B" w:rsidR="00A54670" w:rsidRPr="001269F9" w:rsidRDefault="00A54670" w:rsidP="00320540">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FE93" id="_x0000_s1063" type="#_x0000_t202" style="position:absolute;left:0;text-align:left;margin-left:-44.15pt;margin-top:9.65pt;width:54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" filled="f">
                <v:textbox inset="0,0,0,0">
                  <w:txbxContent>
                    <w:p w14:paraId="23F4F44F" w14:textId="6C98E5CC" w:rsidR="00A54670" w:rsidRDefault="00A54670" w:rsidP="00320540">
                      <w:pPr>
                        <w:jc w:val="center"/>
                        <w:rPr>
                          <w:sz w:val="20"/>
                        </w:rPr>
                      </w:pPr>
                      <w:r>
                        <w:rPr>
                          <w:sz w:val="20"/>
                        </w:rPr>
                        <w:t>Rev 2</w:t>
                      </w:r>
                    </w:p>
                    <w:p w14:paraId="40B4AD22" w14:textId="0A48933B" w:rsidR="00A54670" w:rsidRPr="001269F9" w:rsidRDefault="00A54670" w:rsidP="00320540">
                      <w:pPr>
                        <w:jc w:val="center"/>
                        <w:rPr>
                          <w:sz w:val="20"/>
                        </w:rPr>
                      </w:pPr>
                      <w:r>
                        <w:rPr>
                          <w:sz w:val="20"/>
                        </w:rPr>
                        <w:t>(5 slides)</w:t>
                      </w:r>
                    </w:p>
                  </w:txbxContent>
                </v:textbox>
              </v:shape>
            </w:pict>
          </mc:Fallback>
        </mc:AlternateContent>
      </w:r>
      <w:r w:rsidR="006B6D5C" w:rsidRPr="00FD7B79">
        <w:rPr>
          <w:rFonts w:cs="Arial"/>
        </w:rPr>
        <w:t>II.</w:t>
      </w:r>
      <w:r w:rsidR="006B6D5C" w:rsidRPr="00FD7B79">
        <w:rPr>
          <w:rFonts w:cs="Arial"/>
        </w:rPr>
        <w:tab/>
      </w:r>
      <w:r w:rsidR="006B6D5C">
        <w:rPr>
          <w:rFonts w:cs="Arial"/>
        </w:rPr>
        <w:t xml:space="preserve">Jesus rules over </w:t>
      </w:r>
      <w:r w:rsidR="006B6D5C">
        <w:rPr>
          <w:rFonts w:cs="Arial"/>
          <w:u w:val="single"/>
        </w:rPr>
        <w:t>churches</w:t>
      </w:r>
      <w:r w:rsidR="006B6D5C">
        <w:rPr>
          <w:rFonts w:cs="Arial"/>
        </w:rPr>
        <w:t xml:space="preserve"> (Rev 2–3).</w:t>
      </w:r>
    </w:p>
    <w:p w14:paraId="3F06B6E3" w14:textId="14FB09C1" w:rsidR="006B6D5C" w:rsidRPr="00FD7B79" w:rsidRDefault="006B6D5C" w:rsidP="006B6D5C">
      <w:pPr>
        <w:ind w:left="426"/>
        <w:rPr>
          <w:rFonts w:cs="Arial"/>
        </w:rPr>
      </w:pPr>
      <w:r w:rsidRPr="00FD7B79">
        <w:rPr>
          <w:rFonts w:cs="Arial"/>
        </w:rPr>
        <w:t>[</w:t>
      </w:r>
      <w:r>
        <w:rPr>
          <w:rFonts w:cs="Arial"/>
        </w:rPr>
        <w:t>Christ is the boss over the seven Asian churches and every local church</w:t>
      </w:r>
      <w:r w:rsidRPr="00FD7B79">
        <w:rPr>
          <w:rFonts w:cs="Arial"/>
        </w:rPr>
        <w:t>.]</w:t>
      </w:r>
    </w:p>
    <w:p w14:paraId="7FA2F8C7" w14:textId="77777777" w:rsidR="006B6D5C" w:rsidRPr="005B254F" w:rsidRDefault="006B6D5C" w:rsidP="006B6D5C">
      <w:pPr>
        <w:pStyle w:val="Heading2"/>
      </w:pPr>
      <w:r>
        <w:t xml:space="preserve">Ephesus was </w:t>
      </w:r>
      <w:r w:rsidRPr="0076020F">
        <w:rPr>
          <w:i/>
          <w:iCs/>
        </w:rPr>
        <w:t>Busy Yet Backsliding</w:t>
      </w:r>
      <w:r>
        <w:t xml:space="preserve"> so they needed</w:t>
      </w:r>
      <w:r w:rsidRPr="005B254F">
        <w:t xml:space="preserve"> to rekindle their love for Christ (2:1-7).</w:t>
      </w:r>
    </w:p>
    <w:p w14:paraId="2A2EF416" w14:textId="77777777" w:rsidR="006B6D5C" w:rsidRPr="005B254F" w:rsidRDefault="006B6D5C" w:rsidP="006B6D5C">
      <w:pPr>
        <w:pStyle w:val="Heading2"/>
      </w:pPr>
      <w:r w:rsidRPr="005B254F">
        <w:t xml:space="preserve">Smyrna </w:t>
      </w:r>
      <w:r>
        <w:t xml:space="preserve">was </w:t>
      </w:r>
      <w:r w:rsidRPr="0076020F">
        <w:rPr>
          <w:i/>
          <w:iCs/>
        </w:rPr>
        <w:t>Suffering Yet Steadfast</w:t>
      </w:r>
      <w:r>
        <w:t xml:space="preserve"> so</w:t>
      </w:r>
      <w:r w:rsidRPr="005B254F">
        <w:t xml:space="preserve"> Christ </w:t>
      </w:r>
      <w:r>
        <w:t>encouraged them in</w:t>
      </w:r>
      <w:r w:rsidRPr="005B254F">
        <w:t xml:space="preserve"> their suffering (2:8-11).</w:t>
      </w:r>
    </w:p>
    <w:p w14:paraId="6656CB54" w14:textId="77777777" w:rsidR="006B6D5C" w:rsidRPr="005B254F" w:rsidRDefault="006B6D5C" w:rsidP="006B6D5C">
      <w:pPr>
        <w:pStyle w:val="Heading2"/>
      </w:pPr>
      <w:r w:rsidRPr="005B254F">
        <w:t xml:space="preserve">Pergamum </w:t>
      </w:r>
      <w:r>
        <w:t xml:space="preserve">was </w:t>
      </w:r>
      <w:r w:rsidRPr="0094256D">
        <w:rPr>
          <w:i/>
          <w:iCs/>
        </w:rPr>
        <w:t>Continuing Yet Compromising</w:t>
      </w:r>
      <w:r>
        <w:t xml:space="preserve"> so they needed</w:t>
      </w:r>
      <w:r w:rsidRPr="005B254F">
        <w:t xml:space="preserve"> to reject heresy (2:12-17).</w:t>
      </w:r>
    </w:p>
    <w:p w14:paraId="2AC33F77" w14:textId="77777777" w:rsidR="006B6D5C" w:rsidRPr="005B254F" w:rsidRDefault="006B6D5C" w:rsidP="006B6D5C">
      <w:pPr>
        <w:pStyle w:val="Heading2"/>
      </w:pPr>
      <w:r w:rsidRPr="005B254F">
        <w:t xml:space="preserve">Thyatira </w:t>
      </w:r>
      <w:r>
        <w:t xml:space="preserve">was </w:t>
      </w:r>
      <w:r w:rsidRPr="009D2FBD">
        <w:rPr>
          <w:i/>
          <w:iCs/>
        </w:rPr>
        <w:t>Involved Yet Immoral</w:t>
      </w:r>
      <w:r>
        <w:t xml:space="preserve"> so must</w:t>
      </w:r>
      <w:r w:rsidRPr="005B254F">
        <w:t xml:space="preserve"> repent of immorality (2:18-29).</w:t>
      </w:r>
    </w:p>
    <w:p w14:paraId="1F668BED" w14:textId="77777777" w:rsidR="006B6D5C" w:rsidRPr="005B254F" w:rsidRDefault="006B6D5C" w:rsidP="006B6D5C">
      <w:pPr>
        <w:pStyle w:val="Heading2"/>
      </w:pPr>
      <w:r w:rsidRPr="005B254F">
        <w:t xml:space="preserve">Sardis </w:t>
      </w:r>
      <w:r>
        <w:t xml:space="preserve">was </w:t>
      </w:r>
      <w:r w:rsidRPr="007B6BBE">
        <w:rPr>
          <w:i/>
          <w:iCs/>
        </w:rPr>
        <w:t>Distinguished Yet Dead</w:t>
      </w:r>
      <w:r>
        <w:t xml:space="preserve"> so they needed to renew</w:t>
      </w:r>
      <w:r w:rsidRPr="005B254F">
        <w:t xml:space="preserve"> </w:t>
      </w:r>
      <w:r>
        <w:t>their obedience</w:t>
      </w:r>
      <w:r w:rsidRPr="005B254F">
        <w:t xml:space="preserve"> (3:1-6).</w:t>
      </w:r>
    </w:p>
    <w:p w14:paraId="3C12D8D1" w14:textId="77777777" w:rsidR="006B6D5C" w:rsidRPr="005B254F" w:rsidRDefault="006B6D5C" w:rsidP="006B6D5C">
      <w:pPr>
        <w:pStyle w:val="Heading2"/>
      </w:pPr>
      <w:r w:rsidRPr="005B254F">
        <w:t>Philadelphia</w:t>
      </w:r>
      <w:r>
        <w:t xml:space="preserve"> was </w:t>
      </w:r>
      <w:r w:rsidRPr="007B6BBE">
        <w:rPr>
          <w:i/>
          <w:iCs/>
        </w:rPr>
        <w:t>Mistreated Yet Missions-Minded</w:t>
      </w:r>
      <w:r>
        <w:t xml:space="preserve"> so Jesus</w:t>
      </w:r>
      <w:r w:rsidRPr="005B254F">
        <w:t xml:space="preserve"> urge</w:t>
      </w:r>
      <w:r>
        <w:t>d</w:t>
      </w:r>
      <w:r w:rsidRPr="005B254F">
        <w:t xml:space="preserve"> perseverance (3:7-13).</w:t>
      </w:r>
    </w:p>
    <w:p w14:paraId="3A149BF9" w14:textId="77777777" w:rsidR="006B6D5C" w:rsidRPr="005B254F" w:rsidRDefault="006B6D5C" w:rsidP="006B6D5C">
      <w:pPr>
        <w:pStyle w:val="Heading2"/>
      </w:pPr>
      <w:r w:rsidRPr="005B254F">
        <w:t>Laodicea</w:t>
      </w:r>
      <w:r>
        <w:t xml:space="preserve"> was </w:t>
      </w:r>
      <w:r w:rsidRPr="00AC1300">
        <w:rPr>
          <w:i/>
          <w:iCs/>
        </w:rPr>
        <w:t>Luxurious Yet Lukewarm</w:t>
      </w:r>
      <w:r w:rsidRPr="00567D3F">
        <w:t>, so</w:t>
      </w:r>
      <w:r>
        <w:t xml:space="preserve"> </w:t>
      </w:r>
      <w:r w:rsidRPr="005B254F">
        <w:t xml:space="preserve">Lordship </w:t>
      </w:r>
      <w:r>
        <w:t xml:space="preserve">must replace </w:t>
      </w:r>
      <w:r w:rsidRPr="005B254F">
        <w:t>material</w:t>
      </w:r>
      <w:r>
        <w:t>ism</w:t>
      </w:r>
      <w:r w:rsidRPr="005B254F">
        <w:t xml:space="preserve"> (3:14-22).</w:t>
      </w:r>
    </w:p>
    <w:p w14:paraId="43B07553" w14:textId="77777777" w:rsidR="006B6D5C" w:rsidRPr="00FD7B79" w:rsidRDefault="006B6D5C" w:rsidP="006B6D5C">
      <w:pPr>
        <w:rPr>
          <w:rFonts w:cs="Arial"/>
        </w:rPr>
      </w:pPr>
    </w:p>
    <w:p w14:paraId="6391D122" w14:textId="481823B0" w:rsidR="006B6D5C" w:rsidRPr="00FD7B79" w:rsidRDefault="00465C66" w:rsidP="006B6D5C">
      <w:pPr>
        <w:rPr>
          <w:rFonts w:cs="Arial"/>
        </w:rPr>
      </w:pPr>
      <w:r w:rsidRPr="00465C66">
        <w:rPr>
          <w:rFonts w:cs="Arial"/>
        </w:rPr>
        <mc:AlternateContent>
          <mc:Choice Requires="wps">
            <w:drawing>
              <wp:anchor distT="0" distB="0" distL="114300" distR="114300" simplePos="0" relativeHeight="251723776" behindDoc="0" locked="0" layoutInCell="1" allowOverlap="1" wp14:anchorId="16345BB5" wp14:editId="5573E843">
                <wp:simplePos x="0" y="0"/>
                <wp:positionH relativeFrom="column">
                  <wp:posOffset>-577850</wp:posOffset>
                </wp:positionH>
                <wp:positionV relativeFrom="paragraph">
                  <wp:posOffset>-5080</wp:posOffset>
                </wp:positionV>
                <wp:extent cx="685800" cy="337820"/>
                <wp:effectExtent l="0" t="0" r="12700" b="17780"/>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EEC3254" w14:textId="18CAAAF6" w:rsidR="00844E24" w:rsidRPr="001269F9" w:rsidRDefault="00A54670" w:rsidP="00465C66">
                            <w:pPr>
                              <w:jc w:val="center"/>
                              <w:rPr>
                                <w:sz w:val="20"/>
                              </w:rPr>
                            </w:pPr>
                            <w:r>
                              <w:rPr>
                                <w:sz w:val="20"/>
                              </w:rPr>
                              <w:t>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5BB5" id="_x0000_s1064" type="#_x0000_t202" style="position:absolute;margin-left:-45.5pt;margin-top:-.4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" filled="f">
                <v:textbox inset="0,0,0,0">
                  <w:txbxContent>
                    <w:p w14:paraId="5EEC3254" w14:textId="18CAAAF6" w:rsidR="00844E24" w:rsidRPr="001269F9" w:rsidRDefault="00A54670" w:rsidP="00465C66">
                      <w:pPr>
                        <w:jc w:val="center"/>
                        <w:rPr>
                          <w:sz w:val="20"/>
                        </w:rPr>
                      </w:pPr>
                      <w:r>
                        <w:rPr>
                          <w:sz w:val="20"/>
                        </w:rPr>
                        <w:t>Outline</w:t>
                      </w:r>
                    </w:p>
                  </w:txbxContent>
                </v:textbox>
              </v:shape>
            </w:pict>
          </mc:Fallback>
        </mc:AlternateContent>
      </w:r>
      <w:r w:rsidRPr="00465C66">
        <w:rPr>
          <w:rFonts w:cs="Arial"/>
        </w:rPr>
        <mc:AlternateContent>
          <mc:Choice Requires="wps">
            <w:drawing>
              <wp:anchor distT="0" distB="0" distL="114300" distR="114300" simplePos="0" relativeHeight="251724800" behindDoc="0" locked="0" layoutInCell="1" allowOverlap="1" wp14:anchorId="61685238" wp14:editId="5AA24594">
                <wp:simplePos x="0" y="0"/>
                <wp:positionH relativeFrom="column">
                  <wp:posOffset>-577215</wp:posOffset>
                </wp:positionH>
                <wp:positionV relativeFrom="paragraph">
                  <wp:posOffset>344170</wp:posOffset>
                </wp:positionV>
                <wp:extent cx="685800" cy="337820"/>
                <wp:effectExtent l="0" t="0" r="12700" b="17780"/>
                <wp:wrapNone/>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FBFED74" w14:textId="3F899937" w:rsidR="00844E24" w:rsidRPr="001269F9" w:rsidRDefault="00A54670" w:rsidP="00465C66">
                            <w:pPr>
                              <w:jc w:val="center"/>
                              <w:rPr>
                                <w:sz w:val="20"/>
                              </w:rPr>
                            </w:pPr>
                            <w:r>
                              <w:rPr>
                                <w:sz w:val="20"/>
                              </w:rPr>
                              <w:t>• 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5238" id="_x0000_s1065" type="#_x0000_t202" style="position:absolute;margin-left:-45.45pt;margin-top:27.1pt;width:54pt;height:2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" filled="f">
                <v:textbox inset="0,0,0,0">
                  <w:txbxContent>
                    <w:p w14:paraId="6FBFED74" w14:textId="3F899937" w:rsidR="00844E24" w:rsidRPr="001269F9" w:rsidRDefault="00A54670" w:rsidP="00465C66">
                      <w:pPr>
                        <w:jc w:val="center"/>
                        <w:rPr>
                          <w:sz w:val="20"/>
                        </w:rPr>
                      </w:pPr>
                      <w:r>
                        <w:rPr>
                          <w:sz w:val="20"/>
                        </w:rPr>
                        <w:t>• MP</w:t>
                      </w:r>
                    </w:p>
                  </w:txbxContent>
                </v:textbox>
              </v:shape>
            </w:pict>
          </mc:Fallback>
        </mc:AlternateContent>
      </w:r>
      <w:r w:rsidRPr="00465C66">
        <w:rPr>
          <w:rFonts w:cs="Arial"/>
        </w:rPr>
        <mc:AlternateContent>
          <mc:Choice Requires="wps">
            <w:drawing>
              <wp:anchor distT="0" distB="0" distL="114300" distR="114300" simplePos="0" relativeHeight="251725824" behindDoc="0" locked="0" layoutInCell="1" allowOverlap="1" wp14:anchorId="48A52B66" wp14:editId="1E54268B">
                <wp:simplePos x="0" y="0"/>
                <wp:positionH relativeFrom="column">
                  <wp:posOffset>-579755</wp:posOffset>
                </wp:positionH>
                <wp:positionV relativeFrom="paragraph">
                  <wp:posOffset>688975</wp:posOffset>
                </wp:positionV>
                <wp:extent cx="685800" cy="337820"/>
                <wp:effectExtent l="0" t="0" r="12700" b="1778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7E70CE9" w14:textId="6ED9E97F" w:rsidR="00844E24" w:rsidRDefault="00A54670" w:rsidP="00465C66">
                            <w:pPr>
                              <w:jc w:val="center"/>
                              <w:rPr>
                                <w:sz w:val="20"/>
                              </w:rPr>
                            </w:pPr>
                            <w:r>
                              <w:rPr>
                                <w:sz w:val="20"/>
                              </w:rPr>
                              <w:t>Rev 4</w:t>
                            </w:r>
                          </w:p>
                          <w:p w14:paraId="38DF9237" w14:textId="53D8A883" w:rsidR="00A54670" w:rsidRPr="001269F9" w:rsidRDefault="00A54670" w:rsidP="00465C66">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2B66" id="_x0000_s1066" type="#_x0000_t202" style="position:absolute;margin-left:-45.65pt;margin-top:54.2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oDWIA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" filled="f">
                <v:textbox inset="0,0,0,0">
                  <w:txbxContent>
                    <w:p w14:paraId="37E70CE9" w14:textId="6ED9E97F" w:rsidR="00844E24" w:rsidRDefault="00A54670" w:rsidP="00465C66">
                      <w:pPr>
                        <w:jc w:val="center"/>
                        <w:rPr>
                          <w:sz w:val="20"/>
                        </w:rPr>
                      </w:pPr>
                      <w:r>
                        <w:rPr>
                          <w:sz w:val="20"/>
                        </w:rPr>
                        <w:t>Rev 4</w:t>
                      </w:r>
                    </w:p>
                    <w:p w14:paraId="38DF9237" w14:textId="53D8A883" w:rsidR="00A54670" w:rsidRPr="001269F9" w:rsidRDefault="00A54670" w:rsidP="00465C66">
                      <w:pPr>
                        <w:jc w:val="center"/>
                        <w:rPr>
                          <w:sz w:val="20"/>
                        </w:rPr>
                      </w:pPr>
                      <w:r>
                        <w:rPr>
                          <w:sz w:val="20"/>
                        </w:rPr>
                        <w:t>(2 slides)</w:t>
                      </w:r>
                    </w:p>
                  </w:txbxContent>
                </v:textbox>
              </v:shape>
            </w:pict>
          </mc:Fallback>
        </mc:AlternateContent>
      </w:r>
      <w:r w:rsidRPr="00465C66">
        <w:rPr>
          <w:rFonts w:cs="Arial"/>
        </w:rPr>
        <mc:AlternateContent>
          <mc:Choice Requires="wps">
            <w:drawing>
              <wp:anchor distT="0" distB="0" distL="114300" distR="114300" simplePos="0" relativeHeight="251726848" behindDoc="0" locked="0" layoutInCell="1" allowOverlap="1" wp14:anchorId="30854401" wp14:editId="1D576BEE">
                <wp:simplePos x="0" y="0"/>
                <wp:positionH relativeFrom="column">
                  <wp:posOffset>-579120</wp:posOffset>
                </wp:positionH>
                <wp:positionV relativeFrom="paragraph">
                  <wp:posOffset>1038225</wp:posOffset>
                </wp:positionV>
                <wp:extent cx="685800" cy="337820"/>
                <wp:effectExtent l="0" t="0" r="12700" b="17780"/>
                <wp:wrapNone/>
                <wp:docPr id="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C778201" w14:textId="4FCA1D72" w:rsidR="00844E24" w:rsidRDefault="00A54670" w:rsidP="00465C66">
                            <w:pPr>
                              <w:jc w:val="center"/>
                              <w:rPr>
                                <w:sz w:val="20"/>
                              </w:rPr>
                            </w:pPr>
                            <w:r>
                              <w:rPr>
                                <w:sz w:val="20"/>
                              </w:rPr>
                              <w:t>Rev 5</w:t>
                            </w:r>
                          </w:p>
                          <w:p w14:paraId="17D88751" w14:textId="41DC4317" w:rsidR="00A54670" w:rsidRPr="001269F9" w:rsidRDefault="00A54670" w:rsidP="00465C6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54401" id="_x0000_s1067" type="#_x0000_t202" style="position:absolute;margin-left:-45.6pt;margin-top:81.75pt;width:54pt;height:26.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" filled="f">
                <v:textbox inset="0,0,0,0">
                  <w:txbxContent>
                    <w:p w14:paraId="7C778201" w14:textId="4FCA1D72" w:rsidR="00844E24" w:rsidRDefault="00A54670" w:rsidP="00465C66">
                      <w:pPr>
                        <w:jc w:val="center"/>
                        <w:rPr>
                          <w:sz w:val="20"/>
                        </w:rPr>
                      </w:pPr>
                      <w:r>
                        <w:rPr>
                          <w:sz w:val="20"/>
                        </w:rPr>
                        <w:t>Rev 5</w:t>
                      </w:r>
                    </w:p>
                    <w:p w14:paraId="17D88751" w14:textId="41DC4317" w:rsidR="00A54670" w:rsidRPr="001269F9" w:rsidRDefault="00A54670" w:rsidP="00465C66">
                      <w:pPr>
                        <w:jc w:val="center"/>
                        <w:rPr>
                          <w:sz w:val="20"/>
                        </w:rPr>
                      </w:pPr>
                      <w:r>
                        <w:rPr>
                          <w:sz w:val="20"/>
                        </w:rPr>
                        <w:t>(5 slides)</w:t>
                      </w:r>
                    </w:p>
                  </w:txbxContent>
                </v:textbox>
              </v:shape>
            </w:pict>
          </mc:Fallback>
        </mc:AlternateContent>
      </w:r>
      <w:r w:rsidRPr="00465C66">
        <w:rPr>
          <w:rFonts w:cs="Arial"/>
        </w:rPr>
        <mc:AlternateContent>
          <mc:Choice Requires="wps">
            <w:drawing>
              <wp:anchor distT="0" distB="0" distL="114300" distR="114300" simplePos="0" relativeHeight="251727872" behindDoc="0" locked="0" layoutInCell="1" allowOverlap="1" wp14:anchorId="1156E696" wp14:editId="3DD43D3D">
                <wp:simplePos x="0" y="0"/>
                <wp:positionH relativeFrom="column">
                  <wp:posOffset>-579120</wp:posOffset>
                </wp:positionH>
                <wp:positionV relativeFrom="paragraph">
                  <wp:posOffset>1388745</wp:posOffset>
                </wp:positionV>
                <wp:extent cx="685800" cy="337820"/>
                <wp:effectExtent l="0" t="0" r="12700" b="17780"/>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35FA363" w14:textId="3374CF09" w:rsidR="00844E24" w:rsidRDefault="00A54670" w:rsidP="00465C66">
                            <w:pPr>
                              <w:jc w:val="center"/>
                              <w:rPr>
                                <w:sz w:val="20"/>
                              </w:rPr>
                            </w:pPr>
                            <w:r>
                              <w:rPr>
                                <w:sz w:val="20"/>
                              </w:rPr>
                              <w:t>Rev 6-7</w:t>
                            </w:r>
                          </w:p>
                          <w:p w14:paraId="23376C8E" w14:textId="3774F70D" w:rsidR="00A54670" w:rsidRPr="001269F9" w:rsidRDefault="00A54670" w:rsidP="00465C66">
                            <w:pPr>
                              <w:jc w:val="center"/>
                              <w:rPr>
                                <w:sz w:val="20"/>
                              </w:rPr>
                            </w:pPr>
                            <w:r>
                              <w:rPr>
                                <w:sz w:val="20"/>
                              </w:rPr>
                              <w:t>(6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E696" id="_x0000_s1068" type="#_x0000_t202" style="position:absolute;margin-left:-45.6pt;margin-top:109.3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" filled="f">
                <v:textbox inset="0,0,0,0">
                  <w:txbxContent>
                    <w:p w14:paraId="535FA363" w14:textId="3374CF09" w:rsidR="00844E24" w:rsidRDefault="00A54670" w:rsidP="00465C66">
                      <w:pPr>
                        <w:jc w:val="center"/>
                        <w:rPr>
                          <w:sz w:val="20"/>
                        </w:rPr>
                      </w:pPr>
                      <w:r>
                        <w:rPr>
                          <w:sz w:val="20"/>
                        </w:rPr>
                        <w:t>Rev 6-7</w:t>
                      </w:r>
                    </w:p>
                    <w:p w14:paraId="23376C8E" w14:textId="3774F70D" w:rsidR="00A54670" w:rsidRPr="001269F9" w:rsidRDefault="00A54670" w:rsidP="00465C66">
                      <w:pPr>
                        <w:jc w:val="center"/>
                        <w:rPr>
                          <w:sz w:val="20"/>
                        </w:rPr>
                      </w:pPr>
                      <w:r>
                        <w:rPr>
                          <w:sz w:val="20"/>
                        </w:rPr>
                        <w:t>(6 slides)</w:t>
                      </w:r>
                    </w:p>
                  </w:txbxContent>
                </v:textbox>
              </v:shape>
            </w:pict>
          </mc:Fallback>
        </mc:AlternateContent>
      </w:r>
      <w:r w:rsidRPr="00465C66">
        <w:rPr>
          <w:rFonts w:cs="Arial"/>
        </w:rPr>
        <mc:AlternateContent>
          <mc:Choice Requires="wps">
            <w:drawing>
              <wp:anchor distT="0" distB="0" distL="114300" distR="114300" simplePos="0" relativeHeight="251728896" behindDoc="0" locked="0" layoutInCell="1" allowOverlap="1" wp14:anchorId="11F74501" wp14:editId="123E1458">
                <wp:simplePos x="0" y="0"/>
                <wp:positionH relativeFrom="column">
                  <wp:posOffset>-578485</wp:posOffset>
                </wp:positionH>
                <wp:positionV relativeFrom="paragraph">
                  <wp:posOffset>1729740</wp:posOffset>
                </wp:positionV>
                <wp:extent cx="685800" cy="337820"/>
                <wp:effectExtent l="0" t="0" r="12700" b="1778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BBC653" w14:textId="3584FD9F" w:rsidR="00844E24" w:rsidRDefault="00A54670" w:rsidP="00465C66">
                            <w:pPr>
                              <w:jc w:val="center"/>
                              <w:rPr>
                                <w:sz w:val="20"/>
                              </w:rPr>
                            </w:pPr>
                            <w:r>
                              <w:rPr>
                                <w:sz w:val="20"/>
                              </w:rPr>
                              <w:t>Rev 8-18</w:t>
                            </w:r>
                          </w:p>
                          <w:p w14:paraId="4A029866" w14:textId="473B1B8F" w:rsidR="00A54670" w:rsidRPr="001269F9" w:rsidRDefault="00A54670" w:rsidP="00465C66">
                            <w:pPr>
                              <w:jc w:val="center"/>
                              <w:rPr>
                                <w:sz w:val="20"/>
                              </w:rPr>
                            </w:pPr>
                            <w:r>
                              <w:rPr>
                                <w:sz w:val="20"/>
                              </w:rPr>
                              <w:t>(27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4501" id="_x0000_s1069" type="#_x0000_t202" style="position:absolute;margin-left:-45.55pt;margin-top:136.2pt;width:54pt;height:2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" filled="f">
                <v:textbox inset="0,0,0,0">
                  <w:txbxContent>
                    <w:p w14:paraId="40BBC653" w14:textId="3584FD9F" w:rsidR="00844E24" w:rsidRDefault="00A54670" w:rsidP="00465C66">
                      <w:pPr>
                        <w:jc w:val="center"/>
                        <w:rPr>
                          <w:sz w:val="20"/>
                        </w:rPr>
                      </w:pPr>
                      <w:r>
                        <w:rPr>
                          <w:sz w:val="20"/>
                        </w:rPr>
                        <w:t>Rev 8-18</w:t>
                      </w:r>
                    </w:p>
                    <w:p w14:paraId="4A029866" w14:textId="473B1B8F" w:rsidR="00A54670" w:rsidRPr="001269F9" w:rsidRDefault="00A54670" w:rsidP="00465C66">
                      <w:pPr>
                        <w:jc w:val="center"/>
                        <w:rPr>
                          <w:sz w:val="20"/>
                        </w:rPr>
                      </w:pPr>
                      <w:r>
                        <w:rPr>
                          <w:sz w:val="20"/>
                        </w:rPr>
                        <w:t>(27 slides)</w:t>
                      </w:r>
                    </w:p>
                  </w:txbxContent>
                </v:textbox>
              </v:shape>
            </w:pict>
          </mc:Fallback>
        </mc:AlternateContent>
      </w:r>
      <w:r w:rsidRPr="00465C66">
        <w:rPr>
          <w:rFonts w:cs="Arial"/>
        </w:rPr>
        <mc:AlternateContent>
          <mc:Choice Requires="wps">
            <w:drawing>
              <wp:anchor distT="0" distB="0" distL="114300" distR="114300" simplePos="0" relativeHeight="251729920" behindDoc="0" locked="0" layoutInCell="1" allowOverlap="1" wp14:anchorId="7EB622A6" wp14:editId="729F3CDF">
                <wp:simplePos x="0" y="0"/>
                <wp:positionH relativeFrom="column">
                  <wp:posOffset>-581025</wp:posOffset>
                </wp:positionH>
                <wp:positionV relativeFrom="paragraph">
                  <wp:posOffset>2080260</wp:posOffset>
                </wp:positionV>
                <wp:extent cx="685800" cy="337820"/>
                <wp:effectExtent l="0" t="0" r="12700" b="1778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242438A" w14:textId="57DA75FA" w:rsidR="00844E24" w:rsidRDefault="002C4EBC" w:rsidP="00465C66">
                            <w:pPr>
                              <w:jc w:val="center"/>
                              <w:rPr>
                                <w:sz w:val="20"/>
                              </w:rPr>
                            </w:pPr>
                            <w:r>
                              <w:rPr>
                                <w:sz w:val="20"/>
                              </w:rPr>
                              <w:t>Rev 19</w:t>
                            </w:r>
                          </w:p>
                          <w:p w14:paraId="72ECEB35" w14:textId="65E3290B" w:rsidR="002C4EBC" w:rsidRPr="001269F9" w:rsidRDefault="002C4EBC" w:rsidP="00465C6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622A6" id="_x0000_s1070" type="#_x0000_t202" style="position:absolute;margin-left:-45.75pt;margin-top:163.8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" filled="f">
                <v:textbox inset="0,0,0,0">
                  <w:txbxContent>
                    <w:p w14:paraId="6242438A" w14:textId="57DA75FA" w:rsidR="00844E24" w:rsidRDefault="002C4EBC" w:rsidP="00465C66">
                      <w:pPr>
                        <w:jc w:val="center"/>
                        <w:rPr>
                          <w:sz w:val="20"/>
                        </w:rPr>
                      </w:pPr>
                      <w:r>
                        <w:rPr>
                          <w:sz w:val="20"/>
                        </w:rPr>
                        <w:t>Rev 19</w:t>
                      </w:r>
                    </w:p>
                    <w:p w14:paraId="72ECEB35" w14:textId="65E3290B" w:rsidR="002C4EBC" w:rsidRPr="001269F9" w:rsidRDefault="002C4EBC" w:rsidP="00465C66">
                      <w:pPr>
                        <w:jc w:val="center"/>
                        <w:rPr>
                          <w:sz w:val="20"/>
                        </w:rPr>
                      </w:pPr>
                      <w:r>
                        <w:rPr>
                          <w:sz w:val="20"/>
                        </w:rPr>
                        <w:t>(3 slides)</w:t>
                      </w:r>
                    </w:p>
                  </w:txbxContent>
                </v:textbox>
              </v:shape>
            </w:pict>
          </mc:Fallback>
        </mc:AlternateContent>
      </w:r>
      <w:r w:rsidRPr="00465C66">
        <w:rPr>
          <w:rFonts w:cs="Arial"/>
        </w:rPr>
        <mc:AlternateContent>
          <mc:Choice Requires="wps">
            <w:drawing>
              <wp:anchor distT="0" distB="0" distL="114300" distR="114300" simplePos="0" relativeHeight="251730944" behindDoc="0" locked="0" layoutInCell="1" allowOverlap="1" wp14:anchorId="68406A5A" wp14:editId="61EF2D19">
                <wp:simplePos x="0" y="0"/>
                <wp:positionH relativeFrom="column">
                  <wp:posOffset>-580390</wp:posOffset>
                </wp:positionH>
                <wp:positionV relativeFrom="paragraph">
                  <wp:posOffset>2429510</wp:posOffset>
                </wp:positionV>
                <wp:extent cx="685800" cy="337820"/>
                <wp:effectExtent l="0" t="0" r="12700" b="1778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199A918" w14:textId="4BFF47E8" w:rsidR="00844E24" w:rsidRDefault="002C4EBC" w:rsidP="00465C66">
                            <w:pPr>
                              <w:jc w:val="center"/>
                              <w:rPr>
                                <w:sz w:val="20"/>
                              </w:rPr>
                            </w:pPr>
                            <w:r>
                              <w:rPr>
                                <w:sz w:val="20"/>
                              </w:rPr>
                              <w:t>Rev 20</w:t>
                            </w:r>
                          </w:p>
                          <w:p w14:paraId="1B76654D" w14:textId="57FA68E9" w:rsidR="002C4EBC" w:rsidRPr="001269F9" w:rsidRDefault="002C4EBC" w:rsidP="00465C66">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06A5A" id="_x0000_s1071" type="#_x0000_t202" style="position:absolute;margin-left:-45.7pt;margin-top:191.3pt;width:54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" filled="f">
                <v:textbox inset="0,0,0,0">
                  <w:txbxContent>
                    <w:p w14:paraId="0199A918" w14:textId="4BFF47E8" w:rsidR="00844E24" w:rsidRDefault="002C4EBC" w:rsidP="00465C66">
                      <w:pPr>
                        <w:jc w:val="center"/>
                        <w:rPr>
                          <w:sz w:val="20"/>
                        </w:rPr>
                      </w:pPr>
                      <w:r>
                        <w:rPr>
                          <w:sz w:val="20"/>
                        </w:rPr>
                        <w:t>Rev 20</w:t>
                      </w:r>
                    </w:p>
                    <w:p w14:paraId="1B76654D" w14:textId="57FA68E9" w:rsidR="002C4EBC" w:rsidRPr="001269F9" w:rsidRDefault="002C4EBC" w:rsidP="00465C66">
                      <w:pPr>
                        <w:jc w:val="center"/>
                        <w:rPr>
                          <w:sz w:val="20"/>
                        </w:rPr>
                      </w:pPr>
                      <w:r>
                        <w:rPr>
                          <w:sz w:val="20"/>
                        </w:rPr>
                        <w:t>(4 slides)</w:t>
                      </w:r>
                    </w:p>
                  </w:txbxContent>
                </v:textbox>
              </v:shape>
            </w:pict>
          </mc:Fallback>
        </mc:AlternateContent>
      </w:r>
      <w:r w:rsidRPr="00465C66">
        <w:rPr>
          <w:rFonts w:cs="Arial"/>
        </w:rPr>
        <mc:AlternateContent>
          <mc:Choice Requires="wps">
            <w:drawing>
              <wp:anchor distT="0" distB="0" distL="114300" distR="114300" simplePos="0" relativeHeight="251731968" behindDoc="0" locked="0" layoutInCell="1" allowOverlap="1" wp14:anchorId="5EE0C82F" wp14:editId="2FA1FC1D">
                <wp:simplePos x="0" y="0"/>
                <wp:positionH relativeFrom="column">
                  <wp:posOffset>-579755</wp:posOffset>
                </wp:positionH>
                <wp:positionV relativeFrom="paragraph">
                  <wp:posOffset>2781300</wp:posOffset>
                </wp:positionV>
                <wp:extent cx="685800" cy="337820"/>
                <wp:effectExtent l="0" t="0" r="12700" b="17780"/>
                <wp:wrapNone/>
                <wp:docPr id="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6E34F21" w14:textId="1E866240" w:rsidR="00844E24" w:rsidRDefault="002C4EBC" w:rsidP="00465C66">
                            <w:pPr>
                              <w:jc w:val="center"/>
                              <w:rPr>
                                <w:sz w:val="20"/>
                              </w:rPr>
                            </w:pPr>
                            <w:r>
                              <w:rPr>
                                <w:sz w:val="20"/>
                              </w:rPr>
                              <w:t>Submit</w:t>
                            </w:r>
                          </w:p>
                          <w:p w14:paraId="2473EF5E" w14:textId="4B60682D" w:rsidR="002C4EBC" w:rsidRPr="001269F9" w:rsidRDefault="002C4EBC" w:rsidP="00465C6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C82F" id="_x0000_s1072" type="#_x0000_t202" style="position:absolute;margin-left:-45.65pt;margin-top:219pt;width:54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" filled="f">
                <v:textbox inset="0,0,0,0">
                  <w:txbxContent>
                    <w:p w14:paraId="26E34F21" w14:textId="1E866240" w:rsidR="00844E24" w:rsidRDefault="002C4EBC" w:rsidP="00465C66">
                      <w:pPr>
                        <w:jc w:val="center"/>
                        <w:rPr>
                          <w:sz w:val="20"/>
                        </w:rPr>
                      </w:pPr>
                      <w:r>
                        <w:rPr>
                          <w:sz w:val="20"/>
                        </w:rPr>
                        <w:t>Submit</w:t>
                      </w:r>
                    </w:p>
                    <w:p w14:paraId="2473EF5E" w14:textId="4B60682D" w:rsidR="002C4EBC" w:rsidRPr="001269F9" w:rsidRDefault="002C4EBC" w:rsidP="00465C66">
                      <w:pPr>
                        <w:jc w:val="center"/>
                        <w:rPr>
                          <w:sz w:val="20"/>
                        </w:rPr>
                      </w:pPr>
                      <w:r>
                        <w:rPr>
                          <w:sz w:val="20"/>
                        </w:rPr>
                        <w:t>(3 slides)</w:t>
                      </w:r>
                    </w:p>
                  </w:txbxContent>
                </v:textbox>
              </v:shape>
            </w:pict>
          </mc:Fallback>
        </mc:AlternateContent>
      </w:r>
      <w:r w:rsidRPr="00465C66">
        <w:rPr>
          <w:rFonts w:cs="Arial"/>
        </w:rPr>
        <mc:AlternateContent>
          <mc:Choice Requires="wps">
            <w:drawing>
              <wp:anchor distT="0" distB="0" distL="114300" distR="114300" simplePos="0" relativeHeight="251732992" behindDoc="0" locked="0" layoutInCell="1" allowOverlap="1" wp14:anchorId="138B6EF6" wp14:editId="7451AAD1">
                <wp:simplePos x="0" y="0"/>
                <wp:positionH relativeFrom="column">
                  <wp:posOffset>-579120</wp:posOffset>
                </wp:positionH>
                <wp:positionV relativeFrom="paragraph">
                  <wp:posOffset>3124835</wp:posOffset>
                </wp:positionV>
                <wp:extent cx="685800" cy="337820"/>
                <wp:effectExtent l="0" t="0" r="12700" b="17780"/>
                <wp:wrapNone/>
                <wp:docPr id="6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F01A327" w14:textId="77326386" w:rsidR="00844E24" w:rsidRDefault="002C4EBC" w:rsidP="00465C66">
                            <w:pPr>
                              <w:jc w:val="center"/>
                              <w:rPr>
                                <w:sz w:val="20"/>
                              </w:rPr>
                            </w:pPr>
                            <w:r>
                              <w:rPr>
                                <w:sz w:val="20"/>
                              </w:rPr>
                              <w:t>Throne</w:t>
                            </w:r>
                          </w:p>
                          <w:p w14:paraId="63210EF4" w14:textId="5453FAF1" w:rsidR="002C4EBC" w:rsidRPr="001269F9" w:rsidRDefault="002C4EBC" w:rsidP="00465C6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B6EF6" id="_x0000_s1073" type="#_x0000_t202" style="position:absolute;margin-left:-45.6pt;margin-top:246.05pt;width:54pt;height:26.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" filled="f">
                <v:textbox inset="0,0,0,0">
                  <w:txbxContent>
                    <w:p w14:paraId="5F01A327" w14:textId="77326386" w:rsidR="00844E24" w:rsidRDefault="002C4EBC" w:rsidP="00465C66">
                      <w:pPr>
                        <w:jc w:val="center"/>
                        <w:rPr>
                          <w:sz w:val="20"/>
                        </w:rPr>
                      </w:pPr>
                      <w:r>
                        <w:rPr>
                          <w:sz w:val="20"/>
                        </w:rPr>
                        <w:t>Throne</w:t>
                      </w:r>
                    </w:p>
                    <w:p w14:paraId="63210EF4" w14:textId="5453FAF1" w:rsidR="002C4EBC" w:rsidRPr="001269F9" w:rsidRDefault="002C4EBC" w:rsidP="00465C66">
                      <w:pPr>
                        <w:jc w:val="center"/>
                        <w:rPr>
                          <w:sz w:val="20"/>
                        </w:rPr>
                      </w:pPr>
                      <w:r>
                        <w:rPr>
                          <w:sz w:val="20"/>
                        </w:rPr>
                        <w:t>(3 slides)</w:t>
                      </w:r>
                    </w:p>
                  </w:txbxContent>
                </v:textbox>
              </v:shape>
            </w:pict>
          </mc:Fallback>
        </mc:AlternateContent>
      </w:r>
      <w:r w:rsidRPr="00465C66">
        <w:rPr>
          <w:rFonts w:cs="Arial"/>
        </w:rPr>
        <mc:AlternateContent>
          <mc:Choice Requires="wps">
            <w:drawing>
              <wp:anchor distT="0" distB="0" distL="114300" distR="114300" simplePos="0" relativeHeight="251734016" behindDoc="0" locked="0" layoutInCell="1" allowOverlap="1" wp14:anchorId="344346DD" wp14:editId="7C12FC4C">
                <wp:simplePos x="0" y="0"/>
                <wp:positionH relativeFrom="column">
                  <wp:posOffset>-581660</wp:posOffset>
                </wp:positionH>
                <wp:positionV relativeFrom="paragraph">
                  <wp:posOffset>3474720</wp:posOffset>
                </wp:positionV>
                <wp:extent cx="685800" cy="337820"/>
                <wp:effectExtent l="0" t="0" r="12700" b="17780"/>
                <wp:wrapNone/>
                <wp:docPr id="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3F4AB9B" w14:textId="2F0236E7" w:rsidR="00844E24" w:rsidRDefault="00097464" w:rsidP="00465C66">
                            <w:pPr>
                              <w:jc w:val="center"/>
                              <w:rPr>
                                <w:sz w:val="20"/>
                              </w:rPr>
                            </w:pPr>
                            <w:r>
                              <w:rPr>
                                <w:sz w:val="20"/>
                              </w:rPr>
                              <w:t>Rev 21</w:t>
                            </w:r>
                          </w:p>
                          <w:p w14:paraId="03011264" w14:textId="172313F6" w:rsidR="00097464" w:rsidRPr="001269F9" w:rsidRDefault="00097464" w:rsidP="00465C66">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346DD" id="_x0000_s1074" type="#_x0000_t202" style="position:absolute;margin-left:-45.8pt;margin-top:273.6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" filled="f">
                <v:textbox inset="0,0,0,0">
                  <w:txbxContent>
                    <w:p w14:paraId="23F4AB9B" w14:textId="2F0236E7" w:rsidR="00844E24" w:rsidRDefault="00097464" w:rsidP="00465C66">
                      <w:pPr>
                        <w:jc w:val="center"/>
                        <w:rPr>
                          <w:sz w:val="20"/>
                        </w:rPr>
                      </w:pPr>
                      <w:r>
                        <w:rPr>
                          <w:sz w:val="20"/>
                        </w:rPr>
                        <w:t>Rev 21</w:t>
                      </w:r>
                    </w:p>
                    <w:p w14:paraId="03011264" w14:textId="172313F6" w:rsidR="00097464" w:rsidRPr="001269F9" w:rsidRDefault="00097464" w:rsidP="00465C66">
                      <w:pPr>
                        <w:jc w:val="center"/>
                        <w:rPr>
                          <w:sz w:val="20"/>
                        </w:rPr>
                      </w:pPr>
                      <w:r>
                        <w:rPr>
                          <w:sz w:val="20"/>
                        </w:rPr>
                        <w:t>(5 slides)</w:t>
                      </w:r>
                    </w:p>
                  </w:txbxContent>
                </v:textbox>
              </v:shape>
            </w:pict>
          </mc:Fallback>
        </mc:AlternateContent>
      </w:r>
      <w:r w:rsidRPr="00465C66">
        <w:rPr>
          <w:rFonts w:cs="Arial"/>
        </w:rPr>
        <mc:AlternateContent>
          <mc:Choice Requires="wps">
            <w:drawing>
              <wp:anchor distT="0" distB="0" distL="114300" distR="114300" simplePos="0" relativeHeight="251735040" behindDoc="0" locked="0" layoutInCell="1" allowOverlap="1" wp14:anchorId="39150251" wp14:editId="7F65F0DB">
                <wp:simplePos x="0" y="0"/>
                <wp:positionH relativeFrom="column">
                  <wp:posOffset>-581025</wp:posOffset>
                </wp:positionH>
                <wp:positionV relativeFrom="paragraph">
                  <wp:posOffset>3823970</wp:posOffset>
                </wp:positionV>
                <wp:extent cx="685800" cy="337820"/>
                <wp:effectExtent l="0" t="0" r="12700" b="17780"/>
                <wp:wrapNone/>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006FDF3" w14:textId="34A176CB" w:rsidR="00844E24" w:rsidRDefault="00097464" w:rsidP="00465C66">
                            <w:pPr>
                              <w:jc w:val="center"/>
                              <w:rPr>
                                <w:sz w:val="20"/>
                              </w:rPr>
                            </w:pPr>
                            <w:r>
                              <w:rPr>
                                <w:sz w:val="20"/>
                              </w:rPr>
                              <w:t>Rev 22</w:t>
                            </w:r>
                          </w:p>
                          <w:p w14:paraId="31572888" w14:textId="18289BEE" w:rsidR="00097464" w:rsidRPr="001269F9" w:rsidRDefault="00097464" w:rsidP="00465C66">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0251" id="_x0000_s1075" type="#_x0000_t202" style="position:absolute;margin-left:-45.75pt;margin-top:301.1pt;width:54pt;height:26.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" filled="f">
                <v:textbox inset="0,0,0,0">
                  <w:txbxContent>
                    <w:p w14:paraId="4006FDF3" w14:textId="34A176CB" w:rsidR="00844E24" w:rsidRDefault="00097464" w:rsidP="00465C66">
                      <w:pPr>
                        <w:jc w:val="center"/>
                        <w:rPr>
                          <w:sz w:val="20"/>
                        </w:rPr>
                      </w:pPr>
                      <w:r>
                        <w:rPr>
                          <w:sz w:val="20"/>
                        </w:rPr>
                        <w:t>Rev 22</w:t>
                      </w:r>
                    </w:p>
                    <w:p w14:paraId="31572888" w14:textId="18289BEE" w:rsidR="00097464" w:rsidRPr="001269F9" w:rsidRDefault="00097464" w:rsidP="00465C66">
                      <w:pPr>
                        <w:jc w:val="center"/>
                        <w:rPr>
                          <w:sz w:val="20"/>
                        </w:rPr>
                      </w:pPr>
                      <w:r>
                        <w:rPr>
                          <w:sz w:val="20"/>
                        </w:rPr>
                        <w:t>(3 slides)</w:t>
                      </w:r>
                    </w:p>
                  </w:txbxContent>
                </v:textbox>
              </v:shape>
            </w:pict>
          </mc:Fallback>
        </mc:AlternateContent>
      </w:r>
      <w:r w:rsidRPr="00465C66">
        <w:rPr>
          <w:rFonts w:cs="Arial"/>
        </w:rPr>
        <mc:AlternateContent>
          <mc:Choice Requires="wps">
            <w:drawing>
              <wp:anchor distT="0" distB="0" distL="114300" distR="114300" simplePos="0" relativeHeight="251738112" behindDoc="0" locked="0" layoutInCell="1" allowOverlap="1" wp14:anchorId="2F9F3C04" wp14:editId="574B75B4">
                <wp:simplePos x="0" y="0"/>
                <wp:positionH relativeFrom="column">
                  <wp:posOffset>-577215</wp:posOffset>
                </wp:positionH>
                <wp:positionV relativeFrom="paragraph">
                  <wp:posOffset>4865370</wp:posOffset>
                </wp:positionV>
                <wp:extent cx="685800" cy="337820"/>
                <wp:effectExtent l="0" t="0" r="12700" b="1778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B2CAC05" w14:textId="76173B03" w:rsidR="00844E24" w:rsidRPr="001269F9" w:rsidRDefault="00097464" w:rsidP="00465C66">
                            <w:pPr>
                              <w:jc w:val="center"/>
                              <w:rPr>
                                <w:sz w:val="20"/>
                              </w:rPr>
                            </w:pPr>
                            <w:r>
                              <w:rPr>
                                <w:sz w:val="20"/>
                              </w:rPr>
                              <w:t>Main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3C04" id="_x0000_s1076" type="#_x0000_t202" style="position:absolute;margin-left:-45.45pt;margin-top:383.1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" filled="f">
                <v:textbox inset="0,0,0,0">
                  <w:txbxContent>
                    <w:p w14:paraId="1B2CAC05" w14:textId="76173B03" w:rsidR="00844E24" w:rsidRPr="001269F9" w:rsidRDefault="00097464" w:rsidP="00465C66">
                      <w:pPr>
                        <w:jc w:val="center"/>
                        <w:rPr>
                          <w:sz w:val="20"/>
                        </w:rPr>
                      </w:pPr>
                      <w:r>
                        <w:rPr>
                          <w:sz w:val="20"/>
                        </w:rPr>
                        <w:t>Main Idea</w:t>
                      </w:r>
                    </w:p>
                  </w:txbxContent>
                </v:textbox>
              </v:shape>
            </w:pict>
          </mc:Fallback>
        </mc:AlternateContent>
      </w:r>
      <w:r w:rsidRPr="00465C66">
        <w:rPr>
          <w:rFonts w:cs="Arial"/>
        </w:rPr>
        <mc:AlternateContent>
          <mc:Choice Requires="wps">
            <w:drawing>
              <wp:anchor distT="0" distB="0" distL="114300" distR="114300" simplePos="0" relativeHeight="251739136" behindDoc="0" locked="0" layoutInCell="1" allowOverlap="1" wp14:anchorId="23E662DD" wp14:editId="566848C5">
                <wp:simplePos x="0" y="0"/>
                <wp:positionH relativeFrom="column">
                  <wp:posOffset>-578485</wp:posOffset>
                </wp:positionH>
                <wp:positionV relativeFrom="paragraph">
                  <wp:posOffset>5208905</wp:posOffset>
                </wp:positionV>
                <wp:extent cx="685800" cy="337820"/>
                <wp:effectExtent l="0" t="0" r="12700" b="1778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76BB042" w14:textId="221083ED" w:rsidR="00844E24" w:rsidRPr="001269F9" w:rsidRDefault="00097464" w:rsidP="00465C66">
                            <w:pPr>
                              <w:jc w:val="center"/>
                              <w:rPr>
                                <w:sz w:val="20"/>
                              </w:rPr>
                            </w:pPr>
                            <w:r>
                              <w:rPr>
                                <w:sz w:val="20"/>
                              </w:rPr>
                              <w:t>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62DD" id="_x0000_s1077" type="#_x0000_t202" style="position:absolute;margin-left:-45.55pt;margin-top:410.15pt;width:54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" filled="f">
                <v:textbox inset="0,0,0,0">
                  <w:txbxContent>
                    <w:p w14:paraId="176BB042" w14:textId="221083ED" w:rsidR="00844E24" w:rsidRPr="001269F9" w:rsidRDefault="00097464" w:rsidP="00465C66">
                      <w:pPr>
                        <w:jc w:val="center"/>
                        <w:rPr>
                          <w:sz w:val="20"/>
                        </w:rPr>
                      </w:pPr>
                      <w:r>
                        <w:rPr>
                          <w:sz w:val="20"/>
                        </w:rPr>
                        <w:t>MPS</w:t>
                      </w:r>
                    </w:p>
                  </w:txbxContent>
                </v:textbox>
              </v:shape>
            </w:pict>
          </mc:Fallback>
        </mc:AlternateContent>
      </w:r>
      <w:r w:rsidRPr="00465C66">
        <w:rPr>
          <w:rFonts w:cs="Arial"/>
        </w:rPr>
        <mc:AlternateContent>
          <mc:Choice Requires="wps">
            <w:drawing>
              <wp:anchor distT="0" distB="0" distL="114300" distR="114300" simplePos="0" relativeHeight="251740160" behindDoc="0" locked="0" layoutInCell="1" allowOverlap="1" wp14:anchorId="2C6B0581" wp14:editId="79BC88E7">
                <wp:simplePos x="0" y="0"/>
                <wp:positionH relativeFrom="column">
                  <wp:posOffset>-578485</wp:posOffset>
                </wp:positionH>
                <wp:positionV relativeFrom="paragraph">
                  <wp:posOffset>5559425</wp:posOffset>
                </wp:positionV>
                <wp:extent cx="685800" cy="337820"/>
                <wp:effectExtent l="0" t="0" r="12700" b="17780"/>
                <wp:wrapNone/>
                <wp:docPr id="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78CDEE" w14:textId="08CB0FEC" w:rsidR="00844E24" w:rsidRPr="001269F9" w:rsidRDefault="00097464" w:rsidP="00465C66">
                            <w:pPr>
                              <w:jc w:val="center"/>
                              <w:rPr>
                                <w:sz w:val="20"/>
                              </w:rPr>
                            </w:pPr>
                            <w:r>
                              <w:rPr>
                                <w:sz w:val="20"/>
                              </w:rPr>
                              <w:t>• Death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B0581" id="_x0000_s1078" type="#_x0000_t202" style="position:absolute;margin-left:-45.55pt;margin-top:437.7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iQ1IQIAAB8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" filled="f">
                <v:textbox inset="0,0,0,0">
                  <w:txbxContent>
                    <w:p w14:paraId="0578CDEE" w14:textId="08CB0FEC" w:rsidR="00844E24" w:rsidRPr="001269F9" w:rsidRDefault="00097464" w:rsidP="00465C66">
                      <w:pPr>
                        <w:jc w:val="center"/>
                        <w:rPr>
                          <w:sz w:val="20"/>
                        </w:rPr>
                      </w:pPr>
                      <w:r>
                        <w:rPr>
                          <w:sz w:val="20"/>
                        </w:rPr>
                        <w:t>• Death</w:t>
                      </w:r>
                    </w:p>
                  </w:txbxContent>
                </v:textbox>
              </v:shape>
            </w:pict>
          </mc:Fallback>
        </mc:AlternateContent>
      </w:r>
      <w:r w:rsidRPr="00465C66">
        <w:rPr>
          <w:rFonts w:cs="Arial"/>
        </w:rPr>
        <mc:AlternateContent>
          <mc:Choice Requires="wps">
            <w:drawing>
              <wp:anchor distT="0" distB="0" distL="114300" distR="114300" simplePos="0" relativeHeight="251741184" behindDoc="0" locked="0" layoutInCell="1" allowOverlap="1" wp14:anchorId="586D64B1" wp14:editId="50DCEFDE">
                <wp:simplePos x="0" y="0"/>
                <wp:positionH relativeFrom="column">
                  <wp:posOffset>-581660</wp:posOffset>
                </wp:positionH>
                <wp:positionV relativeFrom="paragraph">
                  <wp:posOffset>5908675</wp:posOffset>
                </wp:positionV>
                <wp:extent cx="685800" cy="337820"/>
                <wp:effectExtent l="0" t="0" r="12700" b="17780"/>
                <wp:wrapNone/>
                <wp:docPr id="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9F5ED84" w14:textId="31D2979B" w:rsidR="00844E24" w:rsidRPr="001269F9" w:rsidRDefault="00097464" w:rsidP="00465C66">
                            <w:pPr>
                              <w:jc w:val="center"/>
                              <w:rPr>
                                <w:sz w:val="20"/>
                              </w:rPr>
                            </w:pPr>
                            <w:r>
                              <w:rPr>
                                <w:sz w:val="20"/>
                              </w:rPr>
                              <w:t>• Churches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D64B1" id="_x0000_s1079" type="#_x0000_t202" style="position:absolute;margin-left:-45.8pt;margin-top:465.25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" filled="f">
                <v:textbox inset="0,0,0,0">
                  <w:txbxContent>
                    <w:p w14:paraId="19F5ED84" w14:textId="31D2979B" w:rsidR="00844E24" w:rsidRPr="001269F9" w:rsidRDefault="00097464" w:rsidP="00465C66">
                      <w:pPr>
                        <w:jc w:val="center"/>
                        <w:rPr>
                          <w:sz w:val="20"/>
                        </w:rPr>
                      </w:pPr>
                      <w:r>
                        <w:rPr>
                          <w:sz w:val="20"/>
                        </w:rPr>
                        <w:t>• Churches</w:t>
                      </w:r>
                    </w:p>
                  </w:txbxContent>
                </v:textbox>
              </v:shape>
            </w:pict>
          </mc:Fallback>
        </mc:AlternateContent>
      </w:r>
      <w:r w:rsidRPr="00465C66">
        <w:rPr>
          <w:rFonts w:cs="Arial"/>
        </w:rPr>
        <mc:AlternateContent>
          <mc:Choice Requires="wps">
            <w:drawing>
              <wp:anchor distT="0" distB="0" distL="114300" distR="114300" simplePos="0" relativeHeight="251742208" behindDoc="0" locked="0" layoutInCell="1" allowOverlap="1" wp14:anchorId="21DE06A2" wp14:editId="46EAEB7E">
                <wp:simplePos x="0" y="0"/>
                <wp:positionH relativeFrom="column">
                  <wp:posOffset>-581025</wp:posOffset>
                </wp:positionH>
                <wp:positionV relativeFrom="paragraph">
                  <wp:posOffset>6260465</wp:posOffset>
                </wp:positionV>
                <wp:extent cx="685800" cy="337820"/>
                <wp:effectExtent l="0" t="0" r="12700" b="1778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CDA5609" w14:textId="54218673" w:rsidR="00844E24" w:rsidRPr="001269F9" w:rsidRDefault="00097464" w:rsidP="00465C66">
                            <w:pPr>
                              <w:jc w:val="center"/>
                              <w:rPr>
                                <w:sz w:val="20"/>
                              </w:rPr>
                            </w:pPr>
                            <w:r>
                              <w:rPr>
                                <w:sz w:val="20"/>
                              </w:rPr>
                              <w:t>•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E06A2" id="_x0000_s1080" type="#_x0000_t202" style="position:absolute;margin-left:-45.75pt;margin-top:492.95pt;width:54pt;height:2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" filled="f">
                <v:textbox inset="0,0,0,0">
                  <w:txbxContent>
                    <w:p w14:paraId="0CDA5609" w14:textId="54218673" w:rsidR="00844E24" w:rsidRPr="001269F9" w:rsidRDefault="00097464" w:rsidP="00465C66">
                      <w:pPr>
                        <w:jc w:val="center"/>
                        <w:rPr>
                          <w:sz w:val="20"/>
                        </w:rPr>
                      </w:pPr>
                      <w:r>
                        <w:rPr>
                          <w:sz w:val="20"/>
                        </w:rPr>
                        <w:t>• Future</w:t>
                      </w:r>
                    </w:p>
                  </w:txbxContent>
                </v:textbox>
              </v:shape>
            </w:pict>
          </mc:Fallback>
        </mc:AlternateContent>
      </w:r>
      <w:r w:rsidRPr="00465C66">
        <w:rPr>
          <w:rFonts w:cs="Arial"/>
        </w:rPr>
        <mc:AlternateContent>
          <mc:Choice Requires="wps">
            <w:drawing>
              <wp:anchor distT="0" distB="0" distL="114300" distR="114300" simplePos="0" relativeHeight="251743232" behindDoc="0" locked="0" layoutInCell="1" allowOverlap="1" wp14:anchorId="746A01E3" wp14:editId="3D59246E">
                <wp:simplePos x="0" y="0"/>
                <wp:positionH relativeFrom="column">
                  <wp:posOffset>-583565</wp:posOffset>
                </wp:positionH>
                <wp:positionV relativeFrom="paragraph">
                  <wp:posOffset>6602095</wp:posOffset>
                </wp:positionV>
                <wp:extent cx="685800" cy="337820"/>
                <wp:effectExtent l="0" t="0" r="12700" b="1778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E66ADA" w14:textId="7D65A49D" w:rsidR="00844E24" w:rsidRPr="001269F9" w:rsidRDefault="00097464" w:rsidP="00465C66">
                            <w:pPr>
                              <w:jc w:val="center"/>
                              <w:rPr>
                                <w:sz w:val="20"/>
                              </w:rPr>
                            </w:pPr>
                            <w:r>
                              <w:rPr>
                                <w:sz w:val="20"/>
                              </w:rPr>
                              <w:t>APP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A01E3" id="_x0000_s1081" type="#_x0000_t202" style="position:absolute;margin-left:-45.95pt;margin-top:519.85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" filled="f">
                <v:textbox inset="0,0,0,0">
                  <w:txbxContent>
                    <w:p w14:paraId="75E66ADA" w14:textId="7D65A49D" w:rsidR="00844E24" w:rsidRPr="001269F9" w:rsidRDefault="00097464" w:rsidP="00465C66">
                      <w:pPr>
                        <w:jc w:val="center"/>
                        <w:rPr>
                          <w:sz w:val="20"/>
                        </w:rPr>
                      </w:pPr>
                      <w:r>
                        <w:rPr>
                          <w:sz w:val="20"/>
                        </w:rPr>
                        <w:t>APP</w:t>
                      </w:r>
                    </w:p>
                  </w:txbxContent>
                </v:textbox>
              </v:shape>
            </w:pict>
          </mc:Fallback>
        </mc:AlternateContent>
      </w:r>
      <w:r w:rsidRPr="00465C66">
        <w:rPr>
          <w:rFonts w:cs="Arial"/>
        </w:rPr>
        <mc:AlternateContent>
          <mc:Choice Requires="wps">
            <w:drawing>
              <wp:anchor distT="0" distB="0" distL="114300" distR="114300" simplePos="0" relativeHeight="251744256" behindDoc="0" locked="0" layoutInCell="1" allowOverlap="1" wp14:anchorId="5C18CDE8" wp14:editId="1FD759C5">
                <wp:simplePos x="0" y="0"/>
                <wp:positionH relativeFrom="column">
                  <wp:posOffset>-579120</wp:posOffset>
                </wp:positionH>
                <wp:positionV relativeFrom="paragraph">
                  <wp:posOffset>6951345</wp:posOffset>
                </wp:positionV>
                <wp:extent cx="685800" cy="337820"/>
                <wp:effectExtent l="0" t="0" r="12700" b="17780"/>
                <wp:wrapNone/>
                <wp:docPr id="7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4D6441A" w14:textId="6A5DBB6A" w:rsidR="00844E24" w:rsidRPr="001269F9" w:rsidRDefault="00097464" w:rsidP="00465C66">
                            <w:pPr>
                              <w:jc w:val="center"/>
                              <w:rPr>
                                <w:sz w:val="20"/>
                              </w:rPr>
                            </w:pPr>
                            <w:r>
                              <w:rPr>
                                <w:sz w:val="20"/>
                              </w:rPr>
                              <w:t>• Pre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CDE8" id="_x0000_s1082" type="#_x0000_t202" style="position:absolute;margin-left:-45.6pt;margin-top:547.35pt;width:54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" filled="f">
                <v:textbox inset="0,0,0,0">
                  <w:txbxContent>
                    <w:p w14:paraId="04D6441A" w14:textId="6A5DBB6A" w:rsidR="00844E24" w:rsidRPr="001269F9" w:rsidRDefault="00097464" w:rsidP="00465C66">
                      <w:pPr>
                        <w:jc w:val="center"/>
                        <w:rPr>
                          <w:sz w:val="20"/>
                        </w:rPr>
                      </w:pPr>
                      <w:r>
                        <w:rPr>
                          <w:sz w:val="20"/>
                        </w:rPr>
                        <w:t>• Pre</w:t>
                      </w:r>
                    </w:p>
                  </w:txbxContent>
                </v:textbox>
              </v:shape>
            </w:pict>
          </mc:Fallback>
        </mc:AlternateContent>
      </w:r>
      <w:r w:rsidRPr="00465C66">
        <w:rPr>
          <w:rFonts w:cs="Arial"/>
        </w:rPr>
        <mc:AlternateContent>
          <mc:Choice Requires="wps">
            <w:drawing>
              <wp:anchor distT="0" distB="0" distL="114300" distR="114300" simplePos="0" relativeHeight="251745280" behindDoc="0" locked="0" layoutInCell="1" allowOverlap="1" wp14:anchorId="1E5BF52B" wp14:editId="239B8AD3">
                <wp:simplePos x="0" y="0"/>
                <wp:positionH relativeFrom="column">
                  <wp:posOffset>-582930</wp:posOffset>
                </wp:positionH>
                <wp:positionV relativeFrom="paragraph">
                  <wp:posOffset>7302500</wp:posOffset>
                </wp:positionV>
                <wp:extent cx="685800" cy="337820"/>
                <wp:effectExtent l="0" t="0" r="12700" b="17780"/>
                <wp:wrapNone/>
                <wp:docPr id="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D84BEF0" w14:textId="4FC3345A" w:rsidR="00844E24" w:rsidRPr="001269F9" w:rsidRDefault="00097464" w:rsidP="00465C66">
                            <w:pPr>
                              <w:jc w:val="center"/>
                              <w:rPr>
                                <w:sz w:val="20"/>
                              </w:rPr>
                            </w:pPr>
                            <w:r>
                              <w:rPr>
                                <w:sz w:val="20"/>
                              </w:rPr>
                              <w:t>• Christian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BF52B" id="_x0000_s1083" type="#_x0000_t202" style="position:absolute;margin-left:-45.9pt;margin-top:575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" filled="f">
                <v:textbox inset="0,0,0,0">
                  <w:txbxContent>
                    <w:p w14:paraId="1D84BEF0" w14:textId="4FC3345A" w:rsidR="00844E24" w:rsidRPr="001269F9" w:rsidRDefault="00097464" w:rsidP="00465C66">
                      <w:pPr>
                        <w:jc w:val="center"/>
                        <w:rPr>
                          <w:sz w:val="20"/>
                        </w:rPr>
                      </w:pPr>
                      <w:r>
                        <w:rPr>
                          <w:sz w:val="20"/>
                        </w:rPr>
                        <w:t>• Christian</w:t>
                      </w:r>
                    </w:p>
                  </w:txbxContent>
                </v:textbox>
              </v:shape>
            </w:pict>
          </mc:Fallback>
        </mc:AlternateContent>
      </w:r>
      <w:r w:rsidRPr="00465C66">
        <w:rPr>
          <w:rFonts w:cs="Arial"/>
        </w:rPr>
        <mc:AlternateContent>
          <mc:Choice Requires="wps">
            <w:drawing>
              <wp:anchor distT="0" distB="0" distL="114300" distR="114300" simplePos="0" relativeHeight="251746304" behindDoc="0" locked="0" layoutInCell="1" allowOverlap="1" wp14:anchorId="51771223" wp14:editId="2129733B">
                <wp:simplePos x="0" y="0"/>
                <wp:positionH relativeFrom="column">
                  <wp:posOffset>-578485</wp:posOffset>
                </wp:positionH>
                <wp:positionV relativeFrom="paragraph">
                  <wp:posOffset>7651750</wp:posOffset>
                </wp:positionV>
                <wp:extent cx="685800" cy="337820"/>
                <wp:effectExtent l="0" t="0" r="12700" b="17780"/>
                <wp:wrapNone/>
                <wp:docPr id="8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5C2CD98" w14:textId="11F8480F" w:rsidR="00844E24" w:rsidRPr="001269F9" w:rsidRDefault="00097464" w:rsidP="008233DE">
                            <w:pPr>
                              <w:shd w:val="solid" w:color="auto" w:fill="000000" w:themeFill="text1"/>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1223" id="_x0000_s1084" type="#_x0000_t202" style="position:absolute;margin-left:-45.55pt;margin-top:602.5pt;width:54pt;height:26.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" filled="f">
                <v:textbox inset="0,0,0,0">
                  <w:txbxContent>
                    <w:p w14:paraId="25C2CD98" w14:textId="11F8480F" w:rsidR="00844E24" w:rsidRPr="001269F9" w:rsidRDefault="00097464" w:rsidP="008233DE">
                      <w:pPr>
                        <w:shd w:val="solid" w:color="auto" w:fill="000000" w:themeFill="text1"/>
                        <w:jc w:val="center"/>
                        <w:rPr>
                          <w:sz w:val="20"/>
                        </w:rPr>
                      </w:pPr>
                      <w:r>
                        <w:rPr>
                          <w:sz w:val="20"/>
                        </w:rPr>
                        <w:t>Prayer</w:t>
                      </w:r>
                    </w:p>
                  </w:txbxContent>
                </v:textbox>
              </v:shape>
            </w:pict>
          </mc:Fallback>
        </mc:AlternateContent>
      </w:r>
      <w:r w:rsidRPr="00465C66">
        <w:rPr>
          <w:rFonts w:cs="Arial"/>
        </w:rPr>
        <w:t xml:space="preserve"> </w:t>
      </w:r>
      <w:r w:rsidR="006B6D5C" w:rsidRPr="00FD7B79">
        <w:rPr>
          <w:rFonts w:cs="Arial"/>
        </w:rPr>
        <w:t>(</w:t>
      </w:r>
      <w:r w:rsidR="006B6D5C">
        <w:rPr>
          <w:rFonts w:cs="Arial"/>
        </w:rPr>
        <w:t>So Jesus rules over both death (Rev 1) and all churches (Rev 2–3). But w</w:t>
      </w:r>
      <w:r w:rsidR="006B6D5C" w:rsidRPr="00AA0427">
        <w:rPr>
          <w:rFonts w:cs="Arial"/>
        </w:rPr>
        <w:t xml:space="preserve">hat </w:t>
      </w:r>
      <w:r w:rsidR="006B6D5C">
        <w:rPr>
          <w:rFonts w:cs="Arial"/>
        </w:rPr>
        <w:t>is the third and final truth we</w:t>
      </w:r>
      <w:r w:rsidR="006B6D5C" w:rsidRPr="00AA0427">
        <w:rPr>
          <w:rFonts w:cs="Arial"/>
        </w:rPr>
        <w:t xml:space="preserve"> need to grasp about Jesus for victory</w:t>
      </w:r>
      <w:r w:rsidR="006B6D5C">
        <w:rPr>
          <w:rFonts w:cs="Arial"/>
        </w:rPr>
        <w:t xml:space="preserve"> over persecution and compromise? To be triumphant, we also must take hold of the reality that…</w:t>
      </w:r>
      <w:r w:rsidR="006B6D5C" w:rsidRPr="00FD7B79">
        <w:rPr>
          <w:rFonts w:cs="Arial"/>
        </w:rPr>
        <w:t>)</w:t>
      </w:r>
    </w:p>
    <w:p w14:paraId="6C10F957" w14:textId="77777777" w:rsidR="006B6D5C" w:rsidRPr="00FD7B79" w:rsidRDefault="006B6D5C" w:rsidP="006B6D5C">
      <w:pPr>
        <w:pStyle w:val="Heading1"/>
        <w:rPr>
          <w:rFonts w:cs="Arial"/>
        </w:rPr>
      </w:pPr>
      <w:r w:rsidRPr="00FD7B79">
        <w:rPr>
          <w:rFonts w:cs="Arial"/>
        </w:rPr>
        <w:lastRenderedPageBreak/>
        <w:t>III.</w:t>
      </w:r>
      <w:r w:rsidRPr="00FD7B79">
        <w:rPr>
          <w:rFonts w:cs="Arial"/>
        </w:rPr>
        <w:tab/>
      </w:r>
      <w:r>
        <w:rPr>
          <w:rFonts w:cs="Arial"/>
        </w:rPr>
        <w:t xml:space="preserve">Jesus rules over </w:t>
      </w:r>
      <w:r>
        <w:rPr>
          <w:rFonts w:cs="Arial"/>
          <w:u w:val="single"/>
        </w:rPr>
        <w:t>our future</w:t>
      </w:r>
      <w:r>
        <w:rPr>
          <w:rFonts w:cs="Arial"/>
        </w:rPr>
        <w:t xml:space="preserve"> (Rev 4–22).</w:t>
      </w:r>
    </w:p>
    <w:p w14:paraId="623A5F56" w14:textId="77777777" w:rsidR="006B6D5C" w:rsidRPr="00FD7B79" w:rsidRDefault="006B6D5C" w:rsidP="006B6D5C">
      <w:pPr>
        <w:ind w:left="426"/>
        <w:rPr>
          <w:rFonts w:cs="Arial"/>
        </w:rPr>
      </w:pPr>
      <w:r w:rsidRPr="00FD7B79">
        <w:rPr>
          <w:rFonts w:cs="Arial"/>
        </w:rPr>
        <w:t>[</w:t>
      </w:r>
      <w:r>
        <w:rPr>
          <w:rFonts w:cs="Arial"/>
        </w:rPr>
        <w:t>Christ is both Judge and Saviour of the End Times and our Eternal State</w:t>
      </w:r>
      <w:r w:rsidRPr="00FD7B79">
        <w:rPr>
          <w:rFonts w:cs="Arial"/>
        </w:rPr>
        <w:t>.]</w:t>
      </w:r>
    </w:p>
    <w:p w14:paraId="74685343" w14:textId="77777777" w:rsidR="006B6D5C" w:rsidRPr="005B254F" w:rsidRDefault="006B6D5C" w:rsidP="006B6D5C">
      <w:pPr>
        <w:pStyle w:val="Heading2"/>
      </w:pPr>
      <w:r>
        <w:t>The</w:t>
      </w:r>
      <w:r w:rsidRPr="005B254F">
        <w:t xml:space="preserve"> </w:t>
      </w:r>
      <w:r>
        <w:t>7-year</w:t>
      </w:r>
      <w:r w:rsidRPr="005B254F">
        <w:t xml:space="preserve"> Tribulation </w:t>
      </w:r>
      <w:r>
        <w:t xml:space="preserve">will </w:t>
      </w:r>
      <w:r w:rsidRPr="005B254F">
        <w:t>show Christ</w:t>
      </w:r>
      <w:r>
        <w:t xml:space="preserve"> </w:t>
      </w:r>
      <w:r w:rsidRPr="005B254F">
        <w:t>as worthy to judge the world (4:1–19:10).</w:t>
      </w:r>
    </w:p>
    <w:p w14:paraId="614F1631" w14:textId="77777777" w:rsidR="006B6D5C" w:rsidRPr="00190D92" w:rsidRDefault="006B6D5C" w:rsidP="006B6D5C">
      <w:pPr>
        <w:pStyle w:val="Heading3"/>
        <w:numPr>
          <w:ilvl w:val="2"/>
          <w:numId w:val="40"/>
        </w:numPr>
        <w:ind w:left="1276" w:hanging="425"/>
        <w:rPr>
          <w:rFonts w:cs="Arial"/>
        </w:rPr>
      </w:pPr>
      <w:r w:rsidRPr="00190D92">
        <w:rPr>
          <w:rFonts w:cs="Arial"/>
        </w:rPr>
        <w:t>The Tribulation</w:t>
      </w:r>
      <w:r>
        <w:rPr>
          <w:rFonts w:cs="Arial"/>
        </w:rPr>
        <w:t>’s</w:t>
      </w:r>
      <w:r w:rsidRPr="00190D92">
        <w:rPr>
          <w:rFonts w:cs="Arial"/>
        </w:rPr>
        <w:t xml:space="preserve"> first half </w:t>
      </w:r>
      <w:r>
        <w:rPr>
          <w:rFonts w:cs="Arial"/>
        </w:rPr>
        <w:t>shows</w:t>
      </w:r>
      <w:r w:rsidRPr="00190D92">
        <w:rPr>
          <w:rFonts w:cs="Arial"/>
        </w:rPr>
        <w:t xml:space="preserve"> Christ</w:t>
      </w:r>
      <w:r>
        <w:rPr>
          <w:rFonts w:cs="Arial"/>
        </w:rPr>
        <w:t xml:space="preserve"> </w:t>
      </w:r>
      <w:r w:rsidRPr="00190D92">
        <w:rPr>
          <w:rFonts w:cs="Arial"/>
        </w:rPr>
        <w:t xml:space="preserve">over Antichrist </w:t>
      </w:r>
      <w:r>
        <w:rPr>
          <w:rFonts w:cs="Arial"/>
        </w:rPr>
        <w:t>in</w:t>
      </w:r>
      <w:r w:rsidRPr="00190D92">
        <w:rPr>
          <w:rFonts w:cs="Arial"/>
        </w:rPr>
        <w:t xml:space="preserve"> </w:t>
      </w:r>
      <w:r>
        <w:rPr>
          <w:rFonts w:cs="Arial"/>
        </w:rPr>
        <w:t>a</w:t>
      </w:r>
      <w:r w:rsidRPr="00190D92">
        <w:rPr>
          <w:rFonts w:cs="Arial"/>
        </w:rPr>
        <w:t xml:space="preserve"> peaceful </w:t>
      </w:r>
      <w:r>
        <w:rPr>
          <w:rFonts w:cs="Arial"/>
        </w:rPr>
        <w:t>era</w:t>
      </w:r>
      <w:r w:rsidRPr="00190D92">
        <w:rPr>
          <w:rFonts w:cs="Arial"/>
        </w:rPr>
        <w:t xml:space="preserve"> (4:1–8:5).</w:t>
      </w:r>
    </w:p>
    <w:p w14:paraId="32134286" w14:textId="77777777" w:rsidR="006B6D5C" w:rsidRPr="001D7A14" w:rsidRDefault="006B6D5C" w:rsidP="006B6D5C">
      <w:pPr>
        <w:numPr>
          <w:ilvl w:val="2"/>
          <w:numId w:val="25"/>
        </w:numPr>
        <w:spacing w:before="240" w:after="60"/>
        <w:ind w:left="1276" w:hanging="425"/>
        <w:outlineLvl w:val="2"/>
        <w:rPr>
          <w:rFonts w:cs="Arial"/>
          <w:lang w:eastAsia="en-US"/>
        </w:rPr>
      </w:pPr>
      <w:r w:rsidRPr="00190D92">
        <w:rPr>
          <w:rFonts w:cs="Arial"/>
        </w:rPr>
        <w:t>The Tribulation</w:t>
      </w:r>
      <w:r>
        <w:rPr>
          <w:rFonts w:cs="Arial"/>
        </w:rPr>
        <w:t>’s</w:t>
      </w:r>
      <w:r w:rsidRPr="00190D92">
        <w:rPr>
          <w:rFonts w:cs="Arial"/>
        </w:rPr>
        <w:t xml:space="preserve"> </w:t>
      </w:r>
      <w:r w:rsidRPr="001D7A14">
        <w:rPr>
          <w:rFonts w:cs="Arial"/>
          <w:lang w:eastAsia="en-US"/>
        </w:rPr>
        <w:t xml:space="preserve">second half (Great Tribulation) shows </w:t>
      </w:r>
      <w:r>
        <w:rPr>
          <w:rFonts w:cs="Arial"/>
          <w:lang w:eastAsia="en-US"/>
        </w:rPr>
        <w:t>Christ over all</w:t>
      </w:r>
      <w:r w:rsidRPr="001D7A14">
        <w:rPr>
          <w:rFonts w:cs="Arial"/>
          <w:lang w:eastAsia="en-US"/>
        </w:rPr>
        <w:t xml:space="preserve"> (8:6–19:10).</w:t>
      </w:r>
    </w:p>
    <w:p w14:paraId="27EBD7A9" w14:textId="77777777" w:rsidR="006B6D5C" w:rsidRPr="005B254F" w:rsidRDefault="006B6D5C" w:rsidP="006B6D5C">
      <w:pPr>
        <w:pStyle w:val="Heading2"/>
      </w:pPr>
      <w:r w:rsidRPr="005B254F">
        <w:t>Christ’s Second Coming reassure</w:t>
      </w:r>
      <w:r>
        <w:t>s</w:t>
      </w:r>
      <w:r w:rsidRPr="005B254F">
        <w:t xml:space="preserve"> </w:t>
      </w:r>
      <w:r>
        <w:t xml:space="preserve">suffering </w:t>
      </w:r>
      <w:r w:rsidRPr="005B254F">
        <w:t xml:space="preserve">believers </w:t>
      </w:r>
      <w:r>
        <w:t>that he is</w:t>
      </w:r>
      <w:r w:rsidRPr="005B254F">
        <w:t xml:space="preserve"> Ultimate Victor (19:11-21).</w:t>
      </w:r>
    </w:p>
    <w:p w14:paraId="1DBD4517" w14:textId="77777777" w:rsidR="006B6D5C" w:rsidRPr="005B254F" w:rsidRDefault="006B6D5C" w:rsidP="006B6D5C">
      <w:pPr>
        <w:pStyle w:val="Heading2"/>
      </w:pPr>
      <w:r w:rsidRPr="005B254F">
        <w:t xml:space="preserve">The Millennium </w:t>
      </w:r>
      <w:r>
        <w:t>will show</w:t>
      </w:r>
      <w:r w:rsidRPr="005B254F">
        <w:t xml:space="preserve"> Christ's </w:t>
      </w:r>
      <w:r>
        <w:t>rule</w:t>
      </w:r>
      <w:r w:rsidRPr="005B254F">
        <w:t xml:space="preserve"> over the earth, Satan, and death itself (Rev 20).</w:t>
      </w:r>
    </w:p>
    <w:p w14:paraId="01103CE8" w14:textId="77777777" w:rsidR="006B6D5C" w:rsidRPr="00190D92" w:rsidRDefault="006B6D5C" w:rsidP="006B6D5C">
      <w:pPr>
        <w:pStyle w:val="Heading3"/>
        <w:numPr>
          <w:ilvl w:val="2"/>
          <w:numId w:val="42"/>
        </w:numPr>
        <w:ind w:left="1276" w:hanging="425"/>
        <w:rPr>
          <w:rFonts w:cs="Arial"/>
        </w:rPr>
      </w:pPr>
      <w:r w:rsidRPr="00190D92">
        <w:rPr>
          <w:rFonts w:cs="Arial"/>
        </w:rPr>
        <w:t xml:space="preserve">Satan </w:t>
      </w:r>
      <w:r>
        <w:rPr>
          <w:rFonts w:cs="Arial"/>
        </w:rPr>
        <w:t xml:space="preserve">will be </w:t>
      </w:r>
      <w:r w:rsidRPr="00190D92">
        <w:rPr>
          <w:rFonts w:cs="Arial"/>
        </w:rPr>
        <w:t>bound and believers ruling with Christ on earth for 1000 years (20:1-6).</w:t>
      </w:r>
    </w:p>
    <w:p w14:paraId="66FD3093" w14:textId="77777777" w:rsidR="006B6D5C" w:rsidRPr="005B254F" w:rsidRDefault="006B6D5C" w:rsidP="006B6D5C">
      <w:pPr>
        <w:pStyle w:val="Heading3"/>
        <w:numPr>
          <w:ilvl w:val="2"/>
          <w:numId w:val="40"/>
        </w:numPr>
        <w:ind w:left="1276" w:hanging="425"/>
        <w:rPr>
          <w:rFonts w:cs="Arial"/>
        </w:rPr>
      </w:pPr>
      <w:r>
        <w:rPr>
          <w:rFonts w:cs="Arial"/>
        </w:rPr>
        <w:t>Satan will be</w:t>
      </w:r>
      <w:r w:rsidRPr="005B254F">
        <w:rPr>
          <w:rFonts w:cs="Arial"/>
        </w:rPr>
        <w:t xml:space="preserve"> torment</w:t>
      </w:r>
      <w:r>
        <w:rPr>
          <w:rFonts w:cs="Arial"/>
        </w:rPr>
        <w:t>ed</w:t>
      </w:r>
      <w:r w:rsidRPr="005B254F">
        <w:rPr>
          <w:rFonts w:cs="Arial"/>
        </w:rPr>
        <w:t xml:space="preserve"> in the lake of burning sulfur after his defeat by Christ (20:7-10).</w:t>
      </w:r>
    </w:p>
    <w:p w14:paraId="1A3D5C42" w14:textId="77777777" w:rsidR="006B6D5C" w:rsidRPr="005B254F" w:rsidRDefault="006B6D5C" w:rsidP="006B6D5C">
      <w:pPr>
        <w:pStyle w:val="Heading3"/>
        <w:numPr>
          <w:ilvl w:val="2"/>
          <w:numId w:val="40"/>
        </w:numPr>
        <w:ind w:left="1276" w:hanging="425"/>
        <w:rPr>
          <w:rFonts w:cs="Arial"/>
        </w:rPr>
      </w:pPr>
      <w:r w:rsidRPr="005B254F">
        <w:rPr>
          <w:rFonts w:cs="Arial"/>
        </w:rPr>
        <w:t xml:space="preserve">The Great White Throne Judgment </w:t>
      </w:r>
      <w:r>
        <w:rPr>
          <w:rFonts w:cs="Arial"/>
        </w:rPr>
        <w:t>will reveal Christ as</w:t>
      </w:r>
      <w:r w:rsidRPr="005B254F">
        <w:rPr>
          <w:rFonts w:cs="Arial"/>
        </w:rPr>
        <w:t xml:space="preserve"> victor over death (20:11-15).</w:t>
      </w:r>
    </w:p>
    <w:p w14:paraId="3F0921A6" w14:textId="77777777" w:rsidR="006B6D5C" w:rsidRPr="005B254F" w:rsidRDefault="006B6D5C" w:rsidP="006B6D5C">
      <w:pPr>
        <w:pStyle w:val="Heading2"/>
      </w:pPr>
      <w:r>
        <w:t>The</w:t>
      </w:r>
      <w:r w:rsidRPr="005B254F">
        <w:t xml:space="preserve"> Eternal State </w:t>
      </w:r>
      <w:r>
        <w:t xml:space="preserve">will </w:t>
      </w:r>
      <w:r w:rsidRPr="005B254F">
        <w:t>show the wonderful future of victors with Christ (21:1–22:6).</w:t>
      </w:r>
    </w:p>
    <w:p w14:paraId="5C5CB6B1" w14:textId="3B7738AE" w:rsidR="006B6D5C" w:rsidRPr="005B254F" w:rsidRDefault="006B6D5C" w:rsidP="006B6D5C">
      <w:pPr>
        <w:pStyle w:val="Heading2"/>
      </w:pPr>
      <w:r>
        <w:t>Jesus will live with us</w:t>
      </w:r>
      <w:r w:rsidRPr="005B254F">
        <w:t xml:space="preserve"> in the New Jerusalem </w:t>
      </w:r>
      <w:r>
        <w:t xml:space="preserve">so </w:t>
      </w:r>
      <w:r w:rsidRPr="005B254F">
        <w:t xml:space="preserve">live for him </w:t>
      </w:r>
      <w:r>
        <w:t>and long for his return</w:t>
      </w:r>
      <w:r w:rsidRPr="005B254F">
        <w:t xml:space="preserve"> (22:7-21).</w:t>
      </w:r>
    </w:p>
    <w:p w14:paraId="6BD998E3" w14:textId="67C63324" w:rsidR="006B6D5C" w:rsidRDefault="00097464" w:rsidP="006B6D5C">
      <w:pPr>
        <w:rPr>
          <w:rFonts w:cs="Arial"/>
        </w:rPr>
      </w:pPr>
      <w:r w:rsidRPr="00465C66">
        <w:rPr>
          <w:rFonts w:cs="Arial"/>
        </w:rPr>
        <mc:AlternateContent>
          <mc:Choice Requires="wps">
            <w:drawing>
              <wp:anchor distT="0" distB="0" distL="114300" distR="114300" simplePos="0" relativeHeight="251736064" behindDoc="0" locked="0" layoutInCell="1" allowOverlap="1" wp14:anchorId="7B527621" wp14:editId="50214A67">
                <wp:simplePos x="0" y="0"/>
                <wp:positionH relativeFrom="column">
                  <wp:posOffset>-581025</wp:posOffset>
                </wp:positionH>
                <wp:positionV relativeFrom="paragraph">
                  <wp:posOffset>134148</wp:posOffset>
                </wp:positionV>
                <wp:extent cx="685800" cy="337820"/>
                <wp:effectExtent l="0" t="0" r="12700" b="1778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BD93AA3" w14:textId="4DB46BDF" w:rsidR="00844E24" w:rsidRPr="001269F9" w:rsidRDefault="00097464" w:rsidP="00465C66">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7621" id="_x0000_s1085" type="#_x0000_t202" style="position:absolute;margin-left:-45.75pt;margin-top:10.55pt;width:54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" filled="f">
                <v:textbox inset="0,0,0,0">
                  <w:txbxContent>
                    <w:p w14:paraId="7BD93AA3" w14:textId="4DB46BDF" w:rsidR="00844E24" w:rsidRPr="001269F9" w:rsidRDefault="00097464" w:rsidP="00465C66">
                      <w:pPr>
                        <w:jc w:val="center"/>
                        <w:rPr>
                          <w:sz w:val="20"/>
                        </w:rPr>
                      </w:pPr>
                      <w:r>
                        <w:rPr>
                          <w:sz w:val="20"/>
                        </w:rPr>
                        <w:t>Subject</w:t>
                      </w:r>
                    </w:p>
                  </w:txbxContent>
                </v:textbox>
              </v:shape>
            </w:pict>
          </mc:Fallback>
        </mc:AlternateContent>
      </w:r>
    </w:p>
    <w:p w14:paraId="15CB2E95" w14:textId="77777777" w:rsidR="006B6D5C" w:rsidRPr="00FD7B79" w:rsidRDefault="006B6D5C" w:rsidP="006B6D5C">
      <w:pPr>
        <w:rPr>
          <w:rFonts w:cs="Arial"/>
        </w:rPr>
      </w:pPr>
      <w:r w:rsidRPr="00FD7B79">
        <w:rPr>
          <w:rFonts w:cs="Arial"/>
        </w:rPr>
        <w:t>(</w:t>
      </w:r>
      <w:r>
        <w:rPr>
          <w:rFonts w:cs="Arial"/>
        </w:rPr>
        <w:t xml:space="preserve">Let’s return to our first question: How can we be </w:t>
      </w:r>
      <w:r w:rsidRPr="00C77FE3">
        <w:rPr>
          <w:rFonts w:cs="Arial"/>
        </w:rPr>
        <w:t>triumphant</w:t>
      </w:r>
      <w:r>
        <w:rPr>
          <w:rFonts w:cs="Arial"/>
        </w:rPr>
        <w:t xml:space="preserve"> in Christ? </w:t>
      </w:r>
      <w:r w:rsidRPr="00AA0427">
        <w:rPr>
          <w:rFonts w:cs="Arial"/>
        </w:rPr>
        <w:t>What do we need to grasp about Jesus for victory?</w:t>
      </w:r>
      <w:r w:rsidRPr="00FD7B79">
        <w:rPr>
          <w:rFonts w:cs="Arial"/>
        </w:rPr>
        <w:t>)</w:t>
      </w:r>
    </w:p>
    <w:p w14:paraId="2EC6D62F" w14:textId="77777777" w:rsidR="006B6D5C" w:rsidRPr="00FD7B79" w:rsidRDefault="006B6D5C" w:rsidP="006B6D5C">
      <w:pPr>
        <w:pStyle w:val="Heading1"/>
        <w:rPr>
          <w:rFonts w:cs="Arial"/>
        </w:rPr>
      </w:pPr>
      <w:r w:rsidRPr="00FD7B79">
        <w:rPr>
          <w:rFonts w:cs="Arial"/>
        </w:rPr>
        <w:t>Conclusion</w:t>
      </w:r>
    </w:p>
    <w:p w14:paraId="1D138A90" w14:textId="77777777" w:rsidR="006B6D5C" w:rsidRPr="00FD7B79" w:rsidRDefault="006B6D5C" w:rsidP="006B6D5C">
      <w:pPr>
        <w:pStyle w:val="Heading3"/>
        <w:rPr>
          <w:rFonts w:cs="Arial"/>
        </w:rPr>
      </w:pPr>
      <w:r w:rsidRPr="00EF1566">
        <w:rPr>
          <w:rFonts w:cs="Arial"/>
        </w:rPr>
        <w:t xml:space="preserve">Jesus </w:t>
      </w:r>
      <w:r w:rsidRPr="009B6C01">
        <w:rPr>
          <w:rFonts w:cs="Arial"/>
          <w:u w:val="single"/>
        </w:rPr>
        <w:t>rules</w:t>
      </w:r>
      <w:r w:rsidRPr="00EF1566">
        <w:rPr>
          <w:rFonts w:cs="Arial"/>
        </w:rPr>
        <w:t xml:space="preserve"> the world! So he can handle your puny problem</w:t>
      </w:r>
      <w:r w:rsidRPr="00FD7B79">
        <w:rPr>
          <w:rFonts w:cs="Arial"/>
        </w:rPr>
        <w:t xml:space="preserve"> (M</w:t>
      </w:r>
      <w:r>
        <w:rPr>
          <w:rFonts w:cs="Arial"/>
        </w:rPr>
        <w:t>ain Idea</w:t>
      </w:r>
      <w:r w:rsidRPr="00FD7B79">
        <w:rPr>
          <w:rFonts w:cs="Arial"/>
        </w:rPr>
        <w:t>).</w:t>
      </w:r>
    </w:p>
    <w:p w14:paraId="11B786B7" w14:textId="77777777" w:rsidR="006B6D5C" w:rsidRDefault="006B6D5C" w:rsidP="006B6D5C">
      <w:pPr>
        <w:pStyle w:val="Heading3"/>
        <w:rPr>
          <w:rFonts w:cs="Arial"/>
        </w:rPr>
      </w:pPr>
      <w:r w:rsidRPr="00FD7B79">
        <w:rPr>
          <w:rFonts w:cs="Arial"/>
        </w:rPr>
        <w:t>Main Points</w:t>
      </w:r>
      <w:r>
        <w:rPr>
          <w:rFonts w:cs="Arial"/>
        </w:rPr>
        <w:t xml:space="preserve">: </w:t>
      </w:r>
      <w:r w:rsidRPr="00AA0427">
        <w:rPr>
          <w:rFonts w:cs="Arial"/>
        </w:rPr>
        <w:t>What do we need to grasp about Jesus for victory?</w:t>
      </w:r>
    </w:p>
    <w:p w14:paraId="48B7CA22" w14:textId="77777777" w:rsidR="006B6D5C" w:rsidRPr="00FD7B79" w:rsidRDefault="006B6D5C" w:rsidP="006B6D5C">
      <w:pPr>
        <w:pStyle w:val="Heading4"/>
        <w:rPr>
          <w:rFonts w:cs="Arial"/>
        </w:rPr>
      </w:pPr>
      <w:r>
        <w:rPr>
          <w:rFonts w:cs="Arial"/>
        </w:rPr>
        <w:t xml:space="preserve">Jesus rules over </w:t>
      </w:r>
      <w:r w:rsidRPr="00D51DAB">
        <w:rPr>
          <w:rFonts w:cs="Arial"/>
          <w:u w:val="single"/>
        </w:rPr>
        <w:t>death</w:t>
      </w:r>
      <w:r>
        <w:rPr>
          <w:rFonts w:cs="Arial"/>
        </w:rPr>
        <w:t xml:space="preserve"> (Rev 1).</w:t>
      </w:r>
    </w:p>
    <w:p w14:paraId="4DD26845" w14:textId="77777777" w:rsidR="006B6D5C" w:rsidRPr="00FD7B79" w:rsidRDefault="006B6D5C" w:rsidP="006B6D5C">
      <w:pPr>
        <w:pStyle w:val="Heading4"/>
        <w:rPr>
          <w:rFonts w:cs="Arial"/>
        </w:rPr>
      </w:pPr>
      <w:r>
        <w:rPr>
          <w:rFonts w:cs="Arial"/>
        </w:rPr>
        <w:t xml:space="preserve">Jesus rules over </w:t>
      </w:r>
      <w:r>
        <w:rPr>
          <w:rFonts w:cs="Arial"/>
          <w:u w:val="single"/>
        </w:rPr>
        <w:t>churches</w:t>
      </w:r>
      <w:r>
        <w:rPr>
          <w:rFonts w:cs="Arial"/>
        </w:rPr>
        <w:t xml:space="preserve"> (Rev 2–3).</w:t>
      </w:r>
    </w:p>
    <w:p w14:paraId="1BF70AD1" w14:textId="77777777" w:rsidR="006B6D5C" w:rsidRPr="00FD7B79" w:rsidRDefault="006B6D5C" w:rsidP="006B6D5C">
      <w:pPr>
        <w:pStyle w:val="Heading4"/>
        <w:rPr>
          <w:rFonts w:cs="Arial"/>
        </w:rPr>
      </w:pPr>
      <w:r>
        <w:rPr>
          <w:rFonts w:cs="Arial"/>
        </w:rPr>
        <w:t xml:space="preserve">Jesus rules over </w:t>
      </w:r>
      <w:r>
        <w:rPr>
          <w:rFonts w:cs="Arial"/>
          <w:u w:val="single"/>
        </w:rPr>
        <w:t>our future</w:t>
      </w:r>
      <w:r>
        <w:rPr>
          <w:rFonts w:cs="Arial"/>
        </w:rPr>
        <w:t xml:space="preserve"> (Rev 4–22).</w:t>
      </w:r>
    </w:p>
    <w:p w14:paraId="6F66AF0B" w14:textId="35601B20" w:rsidR="006B6D5C" w:rsidRDefault="006B6D5C" w:rsidP="006B6D5C">
      <w:pPr>
        <w:pStyle w:val="Heading3"/>
        <w:rPr>
          <w:rFonts w:cs="Arial"/>
        </w:rPr>
      </w:pPr>
      <w:r w:rsidRPr="00FD7B79">
        <w:rPr>
          <w:rFonts w:cs="Arial"/>
        </w:rPr>
        <w:t>Application</w:t>
      </w:r>
      <w:r>
        <w:rPr>
          <w:rFonts w:cs="Arial"/>
        </w:rPr>
        <w:t xml:space="preserve">: Jesus rules the world, </w:t>
      </w:r>
      <w:r w:rsidR="00DC013E">
        <w:rPr>
          <w:rFonts w:cs="Arial"/>
        </w:rPr>
        <w:t>so</w:t>
      </w:r>
      <w:r>
        <w:rPr>
          <w:rFonts w:cs="Arial"/>
        </w:rPr>
        <w:t>…</w:t>
      </w:r>
    </w:p>
    <w:p w14:paraId="51561EE6" w14:textId="77777777" w:rsidR="006B6D5C" w:rsidRDefault="006B6D5C" w:rsidP="006B6D5C">
      <w:pPr>
        <w:pStyle w:val="Heading4"/>
        <w:rPr>
          <w:rFonts w:cs="Arial"/>
        </w:rPr>
      </w:pPr>
      <w:r>
        <w:rPr>
          <w:rFonts w:cs="Arial"/>
        </w:rPr>
        <w:t xml:space="preserve">For Pre-Christians: Have you submitted to Christ’s rule over </w:t>
      </w:r>
      <w:r w:rsidRPr="005E78EC">
        <w:rPr>
          <w:rFonts w:cs="Arial"/>
          <w:i/>
          <w:iCs/>
        </w:rPr>
        <w:t>you</w:t>
      </w:r>
      <w:r>
        <w:rPr>
          <w:rFonts w:cs="Arial"/>
        </w:rPr>
        <w:t>?</w:t>
      </w:r>
    </w:p>
    <w:p w14:paraId="6FEC3897" w14:textId="77777777" w:rsidR="006B6D5C" w:rsidRPr="00FD7B79" w:rsidRDefault="006B6D5C" w:rsidP="006B6D5C">
      <w:pPr>
        <w:pStyle w:val="Heading4"/>
        <w:rPr>
          <w:rFonts w:cs="Arial"/>
        </w:rPr>
      </w:pPr>
      <w:r>
        <w:rPr>
          <w:rFonts w:cs="Arial"/>
        </w:rPr>
        <w:t>For Christians: What issue do you need to entrust to Jesus today?</w:t>
      </w:r>
    </w:p>
    <w:p w14:paraId="5443ED4B" w14:textId="77777777" w:rsidR="006B6D5C" w:rsidRDefault="006B6D5C" w:rsidP="006B6D5C">
      <w:pPr>
        <w:pStyle w:val="Heading3"/>
        <w:rPr>
          <w:rFonts w:cs="Arial"/>
        </w:rPr>
      </w:pPr>
      <w:r>
        <w:rPr>
          <w:rFonts w:cs="Arial"/>
        </w:rPr>
        <w:t>Prayer</w:t>
      </w:r>
    </w:p>
    <w:p w14:paraId="492F47A6" w14:textId="77777777" w:rsidR="00092A5E" w:rsidRPr="00FB2D6E" w:rsidRDefault="00092A5E" w:rsidP="00092A5E">
      <w:pPr>
        <w:pStyle w:val="Heading1"/>
        <w:widowControl w:val="0"/>
        <w:rPr>
          <w:rFonts w:cs="Arial"/>
          <w:sz w:val="36"/>
        </w:rPr>
      </w:pPr>
      <w:r w:rsidRPr="00FB2D6E">
        <w:rPr>
          <w:rFonts w:cs="Arial"/>
        </w:rPr>
        <w:br w:type="page"/>
      </w:r>
      <w:r w:rsidRPr="00FB2D6E">
        <w:rPr>
          <w:rFonts w:cs="Arial"/>
          <w:sz w:val="36"/>
        </w:rPr>
        <w:lastRenderedPageBreak/>
        <w:t>Preliminary Questions</w:t>
      </w:r>
    </w:p>
    <w:p w14:paraId="35DC830C" w14:textId="77777777" w:rsidR="00092A5E" w:rsidRPr="00FD7B79" w:rsidRDefault="00092A5E" w:rsidP="00092A5E">
      <w:pPr>
        <w:widowControl w:val="0"/>
        <w:ind w:right="-10"/>
        <w:rPr>
          <w:rFonts w:cs="Arial"/>
        </w:rPr>
      </w:pPr>
    </w:p>
    <w:p w14:paraId="679C31BB" w14:textId="77777777" w:rsidR="00092A5E" w:rsidRPr="00FD7B79" w:rsidRDefault="00092A5E" w:rsidP="00092A5E">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E2CD2FC" w14:textId="77777777" w:rsidR="00092A5E" w:rsidRPr="00FD7B79" w:rsidRDefault="00092A5E" w:rsidP="00092A5E">
      <w:pPr>
        <w:widowControl w:val="0"/>
        <w:ind w:left="1440" w:right="-10" w:hanging="1440"/>
        <w:rPr>
          <w:rFonts w:cs="Arial"/>
        </w:rPr>
      </w:pPr>
    </w:p>
    <w:p w14:paraId="48A6F7A5" w14:textId="77777777" w:rsidR="00092A5E" w:rsidRPr="00FD7B79" w:rsidRDefault="00092A5E" w:rsidP="00092A5E">
      <w:pPr>
        <w:pStyle w:val="Heading1"/>
        <w:widowControl w:val="0"/>
        <w:rPr>
          <w:rFonts w:cs="Arial"/>
        </w:rPr>
      </w:pPr>
      <w:r w:rsidRPr="00FD7B79">
        <w:rPr>
          <w:rFonts w:cs="Arial"/>
        </w:rPr>
        <w:t>Context:</w:t>
      </w:r>
      <w:r w:rsidRPr="00FD7B79">
        <w:rPr>
          <w:rFonts w:cs="Arial"/>
        </w:rPr>
        <w:tab/>
        <w:t>What did the author record just prior to this passage?</w:t>
      </w:r>
    </w:p>
    <w:p w14:paraId="2B6ECBB1" w14:textId="5352EFEF" w:rsidR="00DC3A6A" w:rsidRDefault="00DC3A6A" w:rsidP="00DC3A6A">
      <w:pPr>
        <w:pStyle w:val="Heading3"/>
        <w:widowControl w:val="0"/>
        <w:rPr>
          <w:rFonts w:cs="Arial"/>
        </w:rPr>
      </w:pPr>
      <w:r>
        <w:rPr>
          <w:rFonts w:cs="Arial"/>
        </w:rPr>
        <w:t>Here we find the culmination of all Scripture, so it actually looks back at every other biblical book.</w:t>
      </w:r>
    </w:p>
    <w:p w14:paraId="2FCB9617" w14:textId="5D76C160" w:rsidR="00DC3A6A" w:rsidRDefault="00DC3A6A" w:rsidP="00DC3A6A">
      <w:pPr>
        <w:pStyle w:val="Heading3"/>
        <w:widowControl w:val="0"/>
        <w:rPr>
          <w:rFonts w:cs="Arial"/>
        </w:rPr>
      </w:pPr>
      <w:r>
        <w:rPr>
          <w:rFonts w:cs="Arial"/>
        </w:rPr>
        <w:t>Chronologically speaking, it is most likely that John’s three epistles preceded Revelation.</w:t>
      </w:r>
    </w:p>
    <w:p w14:paraId="254112E1" w14:textId="77777777" w:rsidR="00092A5E" w:rsidRPr="00FD7B79" w:rsidRDefault="00092A5E" w:rsidP="00092A5E">
      <w:pPr>
        <w:pStyle w:val="Heading1"/>
        <w:widowControl w:val="0"/>
        <w:rPr>
          <w:rFonts w:cs="Arial"/>
        </w:rPr>
      </w:pPr>
      <w:r w:rsidRPr="00FD7B79">
        <w:rPr>
          <w:rFonts w:cs="Arial"/>
        </w:rPr>
        <w:t>Purpose:</w:t>
      </w:r>
      <w:r w:rsidRPr="00FD7B79">
        <w:rPr>
          <w:rFonts w:cs="Arial"/>
        </w:rPr>
        <w:tab/>
        <w:t>Why is this passage in the Bible?</w:t>
      </w:r>
    </w:p>
    <w:p w14:paraId="4C7E1489" w14:textId="03A18E07" w:rsidR="00092A5E" w:rsidRDefault="00DC3A6A" w:rsidP="00092A5E">
      <w:pPr>
        <w:pStyle w:val="Heading3"/>
        <w:widowControl w:val="0"/>
        <w:rPr>
          <w:rFonts w:cs="Arial"/>
        </w:rPr>
      </w:pPr>
      <w:r>
        <w:rPr>
          <w:rFonts w:cs="Arial"/>
        </w:rPr>
        <w:t>Many times it looks as if Christians are on the losing team—especially when persecuted externally and compromising internally within our churches.</w:t>
      </w:r>
    </w:p>
    <w:p w14:paraId="60143E29" w14:textId="2DC39548" w:rsidR="00DC3A6A" w:rsidRPr="00FD7B79" w:rsidRDefault="00DC3A6A" w:rsidP="00092A5E">
      <w:pPr>
        <w:pStyle w:val="Heading3"/>
        <w:widowControl w:val="0"/>
        <w:rPr>
          <w:rFonts w:cs="Arial"/>
        </w:rPr>
      </w:pPr>
      <w:r>
        <w:rPr>
          <w:rFonts w:cs="Arial"/>
        </w:rPr>
        <w:t>God knows that we need the encouragement that comes from seeing our present situations in light of our victorious end so that we can be triumphant now in light of Christ as the world’s victor.</w:t>
      </w:r>
    </w:p>
    <w:p w14:paraId="1BE69A99" w14:textId="77777777" w:rsidR="00092A5E" w:rsidRPr="00FD7B79" w:rsidRDefault="00092A5E" w:rsidP="00092A5E">
      <w:pPr>
        <w:pStyle w:val="Heading1"/>
        <w:widowControl w:val="0"/>
        <w:rPr>
          <w:rFonts w:cs="Arial"/>
        </w:rPr>
      </w:pPr>
      <w:r w:rsidRPr="00FD7B79">
        <w:rPr>
          <w:rFonts w:cs="Arial"/>
        </w:rPr>
        <w:t>Background:</w:t>
      </w:r>
      <w:r w:rsidRPr="00FD7B79">
        <w:rPr>
          <w:rFonts w:cs="Arial"/>
        </w:rPr>
        <w:tab/>
        <w:t>What historical context helps us understand this passage?</w:t>
      </w:r>
    </w:p>
    <w:p w14:paraId="707855D4" w14:textId="178F429E" w:rsidR="007304B5" w:rsidRPr="00FD7B79" w:rsidRDefault="00DC3A6A" w:rsidP="007304B5">
      <w:pPr>
        <w:pStyle w:val="Heading3"/>
        <w:widowControl w:val="0"/>
        <w:rPr>
          <w:rFonts w:cs="Arial"/>
        </w:rPr>
      </w:pPr>
      <w:r>
        <w:rPr>
          <w:rFonts w:cs="Arial"/>
        </w:rPr>
        <w:t xml:space="preserve">Domitian was the emperor on the throne in Rome and he declared himself to be God. But Christians could not participate in emperor worship. </w:t>
      </w:r>
      <w:r w:rsidR="007304B5">
        <w:rPr>
          <w:rFonts w:cs="Arial"/>
        </w:rPr>
        <w:t>The result was severe persecution from Rome where Christian villages were simply wiped out, believers thrown to the lions in the Coliseum, and other atrocities committed.</w:t>
      </w:r>
    </w:p>
    <w:p w14:paraId="78C5965A" w14:textId="7564C5DA" w:rsidR="00092A5E" w:rsidRDefault="007304B5" w:rsidP="00092A5E">
      <w:pPr>
        <w:pStyle w:val="Heading3"/>
        <w:widowControl w:val="0"/>
        <w:rPr>
          <w:rFonts w:cs="Arial"/>
        </w:rPr>
      </w:pPr>
      <w:r>
        <w:rPr>
          <w:rFonts w:cs="Arial"/>
        </w:rPr>
        <w:t>To make matters worse, many of the churches of Asia compromised within with immorality, greed, and false teaching.</w:t>
      </w:r>
    </w:p>
    <w:p w14:paraId="4F25F26E" w14:textId="77777777" w:rsidR="00092A5E" w:rsidRPr="00FD7B79" w:rsidRDefault="00092A5E" w:rsidP="00092A5E">
      <w:pPr>
        <w:pStyle w:val="Heading1"/>
        <w:widowControl w:val="0"/>
        <w:rPr>
          <w:rFonts w:cs="Arial"/>
        </w:rPr>
      </w:pPr>
      <w:r w:rsidRPr="00FD7B79">
        <w:rPr>
          <w:rFonts w:cs="Arial"/>
        </w:rPr>
        <w:t>Questions</w:t>
      </w:r>
    </w:p>
    <w:p w14:paraId="7DD249FD" w14:textId="43C49E25" w:rsidR="00092A5E" w:rsidRDefault="00CA7900" w:rsidP="00092A5E">
      <w:pPr>
        <w:pStyle w:val="Heading3"/>
        <w:widowControl w:val="0"/>
        <w:rPr>
          <w:rFonts w:cs="Arial"/>
        </w:rPr>
      </w:pPr>
      <w:r>
        <w:rPr>
          <w:rFonts w:cs="Arial"/>
        </w:rPr>
        <w:t>Which interpretive view on Revelation is correct?</w:t>
      </w:r>
    </w:p>
    <w:p w14:paraId="68F3C270" w14:textId="5D8FC98E" w:rsidR="00C8326A" w:rsidRPr="00FD7B79" w:rsidRDefault="00C8326A" w:rsidP="00092A5E">
      <w:pPr>
        <w:pStyle w:val="Heading3"/>
        <w:widowControl w:val="0"/>
        <w:rPr>
          <w:rFonts w:cs="Arial"/>
        </w:rPr>
      </w:pPr>
      <w:r>
        <w:rPr>
          <w:rFonts w:cs="Arial"/>
        </w:rPr>
        <w:t>How can we apply today this book that speaks mostly of the future?</w:t>
      </w:r>
    </w:p>
    <w:p w14:paraId="076D5B8F" w14:textId="77777777" w:rsidR="00092A5E" w:rsidRPr="00FB2D6E" w:rsidRDefault="00092A5E" w:rsidP="00092A5E">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Pr>
          <w:rFonts w:cs="Arial"/>
          <w:sz w:val="36"/>
        </w:rPr>
        <w:t>Main Ideas</w:t>
      </w:r>
    </w:p>
    <w:p w14:paraId="095E3F1D" w14:textId="77777777" w:rsidR="00092A5E" w:rsidRPr="00D422FC" w:rsidRDefault="00092A5E" w:rsidP="00092A5E">
      <w:pPr>
        <w:widowControl w:val="0"/>
        <w:ind w:right="-10"/>
        <w:rPr>
          <w:rFonts w:cs="Arial"/>
        </w:rPr>
      </w:pPr>
    </w:p>
    <w:p w14:paraId="7FA7FDEB" w14:textId="688811A0" w:rsidR="00092A5E" w:rsidRPr="00D422FC" w:rsidRDefault="00B875A6" w:rsidP="00092A5E">
      <w:pPr>
        <w:widowControl w:val="0"/>
        <w:ind w:right="-10"/>
        <w:rPr>
          <w:rFonts w:cs="Arial"/>
        </w:rPr>
      </w:pPr>
      <w:r>
        <w:rPr>
          <w:rFonts w:cs="Arial"/>
        </w:rPr>
        <w:t>Jesus wins!</w:t>
      </w:r>
    </w:p>
    <w:p w14:paraId="6AC51E06" w14:textId="77777777" w:rsidR="00092A5E" w:rsidRDefault="00092A5E" w:rsidP="00092A5E">
      <w:pPr>
        <w:pStyle w:val="Heading1"/>
        <w:widowControl w:val="0"/>
        <w:rPr>
          <w:rFonts w:cs="Arial"/>
          <w:sz w:val="36"/>
        </w:rPr>
      </w:pPr>
      <w:r w:rsidRPr="00FB2D6E">
        <w:rPr>
          <w:rFonts w:cs="Arial"/>
        </w:rPr>
        <w:br w:type="page"/>
      </w:r>
    </w:p>
    <w:p w14:paraId="271DBD8C" w14:textId="77777777" w:rsidR="00092A5E" w:rsidRPr="00FB2D6E" w:rsidRDefault="00092A5E" w:rsidP="00092A5E">
      <w:pPr>
        <w:pStyle w:val="Heading1"/>
        <w:widowControl w:val="0"/>
        <w:rPr>
          <w:rFonts w:cs="Arial"/>
          <w:sz w:val="36"/>
        </w:rPr>
      </w:pPr>
      <w:r>
        <w:rPr>
          <w:rFonts w:cs="Arial"/>
          <w:sz w:val="36"/>
        </w:rPr>
        <w:lastRenderedPageBreak/>
        <w:t>Illustrations That Apply</w:t>
      </w:r>
    </w:p>
    <w:p w14:paraId="3AFD76F5" w14:textId="7724282C" w:rsidR="00092A5E" w:rsidRDefault="0036239E" w:rsidP="00092A5E">
      <w:pPr>
        <w:pStyle w:val="Heading3"/>
        <w:widowControl w:val="0"/>
        <w:rPr>
          <w:rFonts w:cs="Arial"/>
        </w:rPr>
      </w:pPr>
      <w:r>
        <w:rPr>
          <w:rFonts w:cs="Arial"/>
        </w:rPr>
        <w:t xml:space="preserve">The coronavirus is but a small picture of the plagues to come. </w:t>
      </w:r>
    </w:p>
    <w:p w14:paraId="592DB48C" w14:textId="4974528C" w:rsidR="0036239E" w:rsidRDefault="0036239E" w:rsidP="0036239E"/>
    <w:p w14:paraId="0E8FB016" w14:textId="77777777" w:rsidR="0036239E" w:rsidRPr="0036239E" w:rsidRDefault="0036239E" w:rsidP="0036239E"/>
    <w:p w14:paraId="28C95957" w14:textId="77777777" w:rsidR="00092A5E" w:rsidRDefault="00092A5E" w:rsidP="00092A5E">
      <w:pPr>
        <w:pStyle w:val="Heading1"/>
        <w:widowControl w:val="0"/>
        <w:jc w:val="center"/>
        <w:rPr>
          <w:rFonts w:cs="Arial"/>
          <w:sz w:val="18"/>
        </w:rPr>
        <w:sectPr w:rsidR="00092A5E" w:rsidSect="00651016">
          <w:headerReference w:type="even" r:id="rId7"/>
          <w:headerReference w:type="default" r:id="rId8"/>
          <w:footerReference w:type="even" r:id="rId9"/>
          <w:footerReference w:type="default" r:id="rId10"/>
          <w:headerReference w:type="first" r:id="rId11"/>
          <w:pgSz w:w="11880" w:h="16820"/>
          <w:pgMar w:top="720" w:right="630" w:bottom="720" w:left="1240" w:header="720" w:footer="720" w:gutter="0"/>
          <w:cols w:space="720"/>
          <w:noEndnote/>
          <w:titlePg/>
        </w:sectPr>
      </w:pPr>
    </w:p>
    <w:p w14:paraId="4F752B42" w14:textId="77777777" w:rsidR="00092A5E" w:rsidRDefault="00092A5E" w:rsidP="00092A5E">
      <w:pPr>
        <w:pStyle w:val="Heading1"/>
        <w:widowControl w:val="0"/>
        <w:jc w:val="center"/>
        <w:rPr>
          <w:rFonts w:cs="Arial"/>
          <w:sz w:val="36"/>
        </w:rPr>
      </w:pPr>
      <w:r>
        <w:rPr>
          <w:rFonts w:cs="Arial"/>
          <w:sz w:val="36"/>
        </w:rPr>
        <w:lastRenderedPageBreak/>
        <w:t>New Testament Survey Notes</w:t>
      </w:r>
    </w:p>
    <w:p w14:paraId="5D0955D9" w14:textId="77777777" w:rsidR="00092A5E" w:rsidRDefault="00092A5E" w:rsidP="00092A5E"/>
    <w:p w14:paraId="6A669A10" w14:textId="77777777" w:rsidR="00C4500F" w:rsidRPr="004B7EC9" w:rsidRDefault="00C4500F" w:rsidP="00C4500F">
      <w:pPr>
        <w:tabs>
          <w:tab w:val="left" w:pos="6750"/>
        </w:tabs>
        <w:ind w:right="-342"/>
        <w:jc w:val="center"/>
        <w:rPr>
          <w:rFonts w:cs="Arial"/>
          <w:b/>
          <w:sz w:val="15"/>
          <w:szCs w:val="16"/>
        </w:rPr>
      </w:pPr>
      <w:r w:rsidRPr="004B7EC9">
        <w:rPr>
          <w:rFonts w:cs="Arial"/>
          <w:b/>
          <w:sz w:val="40"/>
          <w:szCs w:val="16"/>
        </w:rPr>
        <w:t>Revelation</w:t>
      </w:r>
    </w:p>
    <w:p w14:paraId="7D314368" w14:textId="77777777" w:rsidR="00C4500F" w:rsidRPr="004B7EC9" w:rsidRDefault="00C4500F" w:rsidP="00C4500F">
      <w:pPr>
        <w:tabs>
          <w:tab w:val="left" w:pos="360"/>
        </w:tabs>
        <w:ind w:left="360" w:right="-342" w:hanging="360"/>
        <w:jc w:val="center"/>
        <w:rPr>
          <w:rFonts w:cs="Arial"/>
          <w:b/>
          <w:sz w:val="10"/>
          <w:szCs w:val="16"/>
        </w:rPr>
      </w:pPr>
    </w:p>
    <w:p w14:paraId="65F3E6B0" w14:textId="77777777" w:rsidR="00C4500F" w:rsidRPr="004B7EC9" w:rsidRDefault="00C4500F" w:rsidP="00C4500F">
      <w:pPr>
        <w:ind w:right="-342"/>
        <w:jc w:val="center"/>
        <w:rPr>
          <w:rFonts w:cs="Arial"/>
          <w:b/>
          <w:sz w:val="15"/>
          <w:szCs w:val="16"/>
        </w:rPr>
      </w:pPr>
      <w:r w:rsidRPr="004B7EC9">
        <w:rPr>
          <w:rFonts w:cs="Arial"/>
          <w:b/>
          <w:sz w:val="28"/>
          <w:szCs w:val="16"/>
        </w:rPr>
        <w:t>Introduction</w:t>
      </w:r>
    </w:p>
    <w:p w14:paraId="58E5DC28" w14:textId="77777777" w:rsidR="00C4500F" w:rsidRPr="004B7EC9" w:rsidRDefault="00C4500F" w:rsidP="00C4500F">
      <w:pPr>
        <w:pStyle w:val="Heading1"/>
        <w:tabs>
          <w:tab w:val="left" w:pos="426"/>
        </w:tabs>
        <w:ind w:left="-18" w:firstLine="0"/>
        <w:rPr>
          <w:rFonts w:cs="Arial"/>
          <w:sz w:val="20"/>
          <w:szCs w:val="16"/>
        </w:rPr>
      </w:pPr>
      <w:r w:rsidRPr="004B7EC9">
        <w:rPr>
          <w:rFonts w:cs="Arial"/>
          <w:sz w:val="20"/>
          <w:szCs w:val="16"/>
        </w:rPr>
        <w:t>Title</w:t>
      </w:r>
    </w:p>
    <w:p w14:paraId="053BCBCB"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The Greek title for “Revelation” (</w:t>
      </w:r>
      <w:r w:rsidRPr="004B7EC9">
        <w:rPr>
          <w:rFonts w:ascii="Bwgrki" w:hAnsi="Bwgrki" w:cs="Arial"/>
          <w:sz w:val="20"/>
          <w:szCs w:val="16"/>
        </w:rPr>
        <w:t xml:space="preserve"> vApoka,luyij vIwa,nnou </w:t>
      </w:r>
      <w:r w:rsidRPr="004B7EC9">
        <w:rPr>
          <w:rFonts w:cs="Arial"/>
          <w:i/>
          <w:sz w:val="20"/>
          <w:szCs w:val="16"/>
        </w:rPr>
        <w:t>Apocalypse of John</w:t>
      </w:r>
      <w:r w:rsidRPr="004B7EC9">
        <w:rPr>
          <w:rFonts w:cs="Arial"/>
          <w:sz w:val="20"/>
          <w:szCs w:val="16"/>
        </w:rPr>
        <w:t xml:space="preserve">) means “disclosure” (BDAG 92), being the noun form of the verb </w:t>
      </w:r>
      <w:r w:rsidRPr="004B7EC9">
        <w:rPr>
          <w:rFonts w:ascii="Bwgrki" w:hAnsi="Bwgrki" w:cs="Arial"/>
          <w:sz w:val="20"/>
          <w:szCs w:val="16"/>
        </w:rPr>
        <w:t>avpokalu,ptw</w:t>
      </w:r>
      <w:r w:rsidRPr="004B7EC9">
        <w:rPr>
          <w:rFonts w:cs="Arial"/>
          <w:sz w:val="20"/>
          <w:szCs w:val="16"/>
        </w:rPr>
        <w:t xml:space="preserve">, to “uncover, reveal” (BDAG 92).  </w:t>
      </w:r>
    </w:p>
    <w:p w14:paraId="6205D561"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What does Revelation reveal?  Christians normally think this book primarily reveals the future as if the goal is to satisfy our curiosity about what lies ahead.</w:t>
      </w:r>
    </w:p>
    <w:p w14:paraId="14D7D1A4"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However, the title notes that the book unveils the person, power, and program of Jesus Christ (1:1).  How should we translate the genitive </w:t>
      </w:r>
      <w:proofErr w:type="spellStart"/>
      <w:r w:rsidRPr="00E54186">
        <w:rPr>
          <w:rFonts w:ascii="Bwgrki" w:hAnsi="Bwgrki" w:cs="Arial"/>
          <w:sz w:val="20"/>
          <w:szCs w:val="16"/>
        </w:rPr>
        <w:t>avpoka,luyij</w:t>
      </w:r>
      <w:proofErr w:type="spellEnd"/>
      <w:r w:rsidRPr="00E54186">
        <w:rPr>
          <w:rFonts w:ascii="Bwgrki" w:hAnsi="Bwgrki" w:cs="Arial"/>
          <w:sz w:val="20"/>
          <w:szCs w:val="16"/>
        </w:rPr>
        <w:t xml:space="preserve"> VIhsou/ Cristou/</w:t>
      </w:r>
      <w:r w:rsidRPr="004B7EC9">
        <w:rPr>
          <w:rFonts w:cs="Arial"/>
          <w:color w:val="000000"/>
          <w:sz w:val="20"/>
          <w:szCs w:val="16"/>
        </w:rPr>
        <w:t>?</w:t>
      </w:r>
    </w:p>
    <w:p w14:paraId="36924D88" w14:textId="77777777" w:rsidR="00C4500F" w:rsidRPr="004B7EC9" w:rsidRDefault="00C4500F" w:rsidP="00C4500F">
      <w:pPr>
        <w:pStyle w:val="Heading3"/>
        <w:ind w:left="1276" w:hanging="425"/>
        <w:rPr>
          <w:rFonts w:cs="Arial"/>
          <w:sz w:val="20"/>
          <w:szCs w:val="16"/>
        </w:rPr>
      </w:pPr>
      <w:r w:rsidRPr="004B7EC9">
        <w:rPr>
          <w:rFonts w:cs="Arial"/>
          <w:sz w:val="20"/>
          <w:szCs w:val="16"/>
        </w:rPr>
        <w:t xml:space="preserve">Most translations render 1:1 as “the revelation </w:t>
      </w:r>
      <w:r w:rsidRPr="004B7EC9">
        <w:rPr>
          <w:rFonts w:cs="Arial"/>
          <w:i/>
          <w:sz w:val="20"/>
          <w:szCs w:val="16"/>
        </w:rPr>
        <w:t>of</w:t>
      </w:r>
      <w:r w:rsidRPr="004B7EC9">
        <w:rPr>
          <w:rFonts w:cs="Arial"/>
          <w:sz w:val="20"/>
          <w:szCs w:val="16"/>
        </w:rPr>
        <w:t xml:space="preserve"> Jesus Christ” in the sense of revealing who </w:t>
      </w:r>
      <w:r>
        <w:rPr>
          <w:rFonts w:cs="Arial"/>
          <w:sz w:val="20"/>
          <w:szCs w:val="16"/>
        </w:rPr>
        <w:t xml:space="preserve">he </w:t>
      </w:r>
      <w:r w:rsidRPr="004B7EC9">
        <w:rPr>
          <w:rFonts w:cs="Arial"/>
          <w:sz w:val="20"/>
          <w:szCs w:val="16"/>
        </w:rPr>
        <w:t>is (KJV, NIV, NAU, NET).  This is the normal meaning of this phrase and is preferred.</w:t>
      </w:r>
    </w:p>
    <w:p w14:paraId="25B522CA" w14:textId="77777777" w:rsidR="00C4500F" w:rsidRPr="004B7EC9" w:rsidRDefault="00C4500F" w:rsidP="00C4500F">
      <w:pPr>
        <w:pStyle w:val="Heading3"/>
        <w:ind w:left="1276" w:hanging="425"/>
        <w:rPr>
          <w:rFonts w:cs="Arial"/>
          <w:sz w:val="20"/>
          <w:szCs w:val="16"/>
        </w:rPr>
      </w:pPr>
      <w:r w:rsidRPr="004B7EC9">
        <w:rPr>
          <w:rFonts w:cs="Arial"/>
          <w:sz w:val="20"/>
          <w:szCs w:val="16"/>
        </w:rPr>
        <w:t xml:space="preserve">However, other translations read “the revelation </w:t>
      </w:r>
      <w:r w:rsidRPr="004B7EC9">
        <w:rPr>
          <w:rFonts w:cs="Arial"/>
          <w:i/>
          <w:sz w:val="20"/>
          <w:szCs w:val="16"/>
        </w:rPr>
        <w:t>from</w:t>
      </w:r>
      <w:r w:rsidRPr="004B7EC9">
        <w:rPr>
          <w:rFonts w:cs="Arial"/>
          <w:sz w:val="20"/>
          <w:szCs w:val="16"/>
        </w:rPr>
        <w:t xml:space="preserve"> Jesus Christ” (NLT) to show that Jesus gave the vision.  While this is true, it is not the usual meaning of the Greek text.</w:t>
      </w:r>
    </w:p>
    <w:p w14:paraId="310464B1" w14:textId="77777777" w:rsidR="00C4500F" w:rsidRPr="004B7EC9" w:rsidRDefault="00C4500F" w:rsidP="00C4500F">
      <w:pPr>
        <w:pStyle w:val="Heading1"/>
        <w:tabs>
          <w:tab w:val="left" w:pos="426"/>
        </w:tabs>
        <w:ind w:left="-18" w:firstLine="0"/>
        <w:rPr>
          <w:rFonts w:cs="Arial"/>
          <w:sz w:val="20"/>
          <w:szCs w:val="16"/>
        </w:rPr>
      </w:pPr>
      <w:r w:rsidRPr="004B7EC9">
        <w:rPr>
          <w:rFonts w:cs="Arial"/>
          <w:sz w:val="20"/>
          <w:szCs w:val="16"/>
        </w:rPr>
        <w:t>Authorship</w:t>
      </w:r>
    </w:p>
    <w:p w14:paraId="1097B4D1"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External Evidence</w:t>
      </w:r>
    </w:p>
    <w:p w14:paraId="27007996" w14:textId="77777777" w:rsidR="00C4500F" w:rsidRPr="004B7EC9" w:rsidRDefault="00C4500F" w:rsidP="00C4500F">
      <w:pPr>
        <w:pStyle w:val="Heading3"/>
        <w:ind w:left="1276" w:hanging="425"/>
        <w:rPr>
          <w:rFonts w:cs="Arial"/>
          <w:sz w:val="20"/>
          <w:szCs w:val="16"/>
        </w:rPr>
      </w:pPr>
      <w:r w:rsidRPr="004B7EC9">
        <w:rPr>
          <w:rFonts w:cs="Arial"/>
          <w:i/>
          <w:sz w:val="20"/>
          <w:szCs w:val="16"/>
        </w:rPr>
        <w:t>Earliest Witnesses</w:t>
      </w:r>
      <w:r w:rsidRPr="004B7EC9">
        <w:rPr>
          <w:rFonts w:cs="Arial"/>
          <w:sz w:val="20"/>
          <w:szCs w:val="16"/>
        </w:rPr>
        <w:t>: Nearly all true believers since the first century have held that the Apostle John wrote Revelation.  These include earliest witnesses such as Justin Martyr in Ephesus (</w:t>
      </w:r>
      <w:r w:rsidRPr="004B7EC9">
        <w:rPr>
          <w:rFonts w:cs="Arial"/>
          <w:i/>
          <w:sz w:val="20"/>
          <w:szCs w:val="16"/>
        </w:rPr>
        <w:t>Dialogue</w:t>
      </w:r>
      <w:r w:rsidRPr="004B7EC9">
        <w:rPr>
          <w:rFonts w:cs="Arial"/>
          <w:sz w:val="20"/>
          <w:szCs w:val="16"/>
        </w:rPr>
        <w:t xml:space="preserve"> 81; ca. AD 130) and Irenaeus in Gaul (</w:t>
      </w:r>
      <w:r w:rsidRPr="004B7EC9">
        <w:rPr>
          <w:rFonts w:cs="Arial"/>
          <w:i/>
          <w:sz w:val="20"/>
          <w:szCs w:val="16"/>
        </w:rPr>
        <w:t>Against Heresies</w:t>
      </w:r>
      <w:r w:rsidRPr="004B7EC9">
        <w:rPr>
          <w:rFonts w:cs="Arial"/>
          <w:sz w:val="20"/>
          <w:szCs w:val="16"/>
        </w:rPr>
        <w:t xml:space="preserve">; ca. AD 185).  Also citing Johannine authorship were Tertullian, Hippolytus, Clement of Alexandria, and Origen (Walvoord, </w:t>
      </w:r>
      <w:r w:rsidRPr="004B7EC9">
        <w:rPr>
          <w:rFonts w:cs="Arial"/>
          <w:i/>
          <w:sz w:val="20"/>
          <w:szCs w:val="16"/>
        </w:rPr>
        <w:t>The Revelation of Jesus Christ</w:t>
      </w:r>
      <w:r w:rsidRPr="004B7EC9">
        <w:rPr>
          <w:rFonts w:cs="Arial"/>
          <w:sz w:val="20"/>
          <w:szCs w:val="16"/>
        </w:rPr>
        <w:t>, 11-14; Guthrie, 934-35).</w:t>
      </w:r>
    </w:p>
    <w:p w14:paraId="58454A27" w14:textId="77777777" w:rsidR="00C4500F" w:rsidRPr="004B7EC9" w:rsidRDefault="00C4500F" w:rsidP="00C4500F">
      <w:pPr>
        <w:pStyle w:val="Heading3"/>
        <w:ind w:left="1276" w:hanging="425"/>
        <w:rPr>
          <w:rFonts w:cs="Arial"/>
          <w:sz w:val="20"/>
          <w:szCs w:val="16"/>
        </w:rPr>
      </w:pPr>
      <w:r w:rsidRPr="004B7EC9">
        <w:rPr>
          <w:rFonts w:cs="Arial"/>
          <w:i/>
          <w:sz w:val="20"/>
          <w:szCs w:val="16"/>
        </w:rPr>
        <w:t>Opposition</w:t>
      </w:r>
      <w:r w:rsidRPr="004B7EC9">
        <w:rPr>
          <w:rFonts w:cs="Arial"/>
          <w:sz w:val="20"/>
          <w:szCs w:val="16"/>
        </w:rPr>
        <w:t>: However, some have taught that the author was not the Apostle John.  Dionysius of Alexandria (ca. AD 264) questioned his authorship based upon linguistic, stylistic, and theological differences between Revelation and John’s Gospel (Guthrie, 935-36).  Eusebius (</w:t>
      </w:r>
      <w:r w:rsidRPr="004B7EC9">
        <w:rPr>
          <w:rFonts w:cs="Arial"/>
          <w:i/>
          <w:sz w:val="20"/>
          <w:szCs w:val="16"/>
        </w:rPr>
        <w:t>Hist. Eccl.</w:t>
      </w:r>
      <w:r w:rsidRPr="004B7EC9">
        <w:rPr>
          <w:rFonts w:cs="Arial"/>
          <w:sz w:val="20"/>
          <w:szCs w:val="16"/>
        </w:rPr>
        <w:t xml:space="preserve"> 3.39.4) affirmed in the fourth century that the author was a certain John the Elder.  During the Reformation in the 1500s, Erasmus, Luther, and Zwingli denied Johannine authorship because Revelation teaches a literal 1000-year reign of Christ (Walvoord, </w:t>
      </w:r>
      <w:r w:rsidRPr="004B7EC9">
        <w:rPr>
          <w:rFonts w:cs="Arial"/>
          <w:i/>
          <w:sz w:val="20"/>
          <w:szCs w:val="16"/>
        </w:rPr>
        <w:t>BKC</w:t>
      </w:r>
      <w:r w:rsidRPr="004B7EC9">
        <w:rPr>
          <w:rFonts w:cs="Arial"/>
          <w:sz w:val="20"/>
          <w:szCs w:val="16"/>
        </w:rPr>
        <w:t xml:space="preserve">, 2:925).  R. H. Charles also proposed a John the Prophet.  One modern scholar even suggests that John the Baptist authored the book (J. Massyngberde Ford, </w:t>
      </w:r>
      <w:r w:rsidRPr="004B7EC9">
        <w:rPr>
          <w:rFonts w:cs="Arial"/>
          <w:i/>
          <w:sz w:val="20"/>
          <w:szCs w:val="16"/>
        </w:rPr>
        <w:t>Revelation</w:t>
      </w:r>
      <w:r w:rsidRPr="004B7EC9">
        <w:rPr>
          <w:rFonts w:cs="Arial"/>
          <w:sz w:val="20"/>
          <w:szCs w:val="16"/>
        </w:rPr>
        <w:t>, The Anchor Bible, 28-37).</w:t>
      </w:r>
    </w:p>
    <w:p w14:paraId="753AB220" w14:textId="77777777" w:rsidR="00C4500F" w:rsidRPr="004B7EC9" w:rsidRDefault="00C4500F" w:rsidP="00C4500F">
      <w:pPr>
        <w:pStyle w:val="Heading3"/>
        <w:ind w:left="1276" w:hanging="425"/>
        <w:rPr>
          <w:rFonts w:cs="Arial"/>
          <w:sz w:val="20"/>
          <w:szCs w:val="16"/>
        </w:rPr>
      </w:pPr>
      <w:r w:rsidRPr="004B7EC9">
        <w:rPr>
          <w:rFonts w:cs="Arial"/>
          <w:i/>
          <w:sz w:val="20"/>
          <w:szCs w:val="16"/>
        </w:rPr>
        <w:t>Response</w:t>
      </w:r>
      <w:r w:rsidRPr="004B7EC9">
        <w:rPr>
          <w:rFonts w:cs="Arial"/>
          <w:sz w:val="20"/>
          <w:szCs w:val="16"/>
        </w:rPr>
        <w:t>: Nearly all of the early Church Fathers held to John's authorship.  They saw differences between the Apocalypse and John’s Gospel as negligible and also believed in a literal millennium.  Since they were closest to the time of the apostles and their statements make good sense, it seems arbitrary to abandon their witness that the writer was John, apostle of Jesus Christ and author of the Gospel of John and 1-3 John.</w:t>
      </w:r>
    </w:p>
    <w:p w14:paraId="67D06E68"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Internal Evidence</w:t>
      </w:r>
    </w:p>
    <w:p w14:paraId="4228847E" w14:textId="77777777" w:rsidR="00C4500F" w:rsidRPr="004B7EC9" w:rsidRDefault="00C4500F" w:rsidP="00C4500F">
      <w:pPr>
        <w:pStyle w:val="Heading3"/>
        <w:ind w:left="1276" w:hanging="425"/>
        <w:rPr>
          <w:rFonts w:cs="Arial"/>
          <w:sz w:val="20"/>
          <w:szCs w:val="16"/>
        </w:rPr>
      </w:pPr>
      <w:r w:rsidRPr="004B7EC9">
        <w:rPr>
          <w:rFonts w:cs="Arial"/>
          <w:sz w:val="20"/>
          <w:szCs w:val="16"/>
        </w:rPr>
        <w:t>The author simply says he is John (1:1, 4, 9; 22:8), servant of Jesus Christ (1:1).  The lack of further qualification shows that he maintains great authority typical of the apostle.</w:t>
      </w:r>
    </w:p>
    <w:p w14:paraId="276FA127" w14:textId="77777777" w:rsidR="00C4500F" w:rsidRPr="004B7EC9" w:rsidRDefault="00C4500F" w:rsidP="00C4500F">
      <w:pPr>
        <w:pStyle w:val="Heading3"/>
        <w:ind w:left="1276" w:hanging="425"/>
        <w:rPr>
          <w:rFonts w:cs="Arial"/>
          <w:sz w:val="20"/>
          <w:szCs w:val="16"/>
        </w:rPr>
      </w:pPr>
      <w:r w:rsidRPr="004B7EC9">
        <w:rPr>
          <w:rFonts w:cs="Arial"/>
          <w:sz w:val="20"/>
          <w:szCs w:val="16"/>
        </w:rPr>
        <w:t>Many characteristics of the book suggest this is the Apostle John, the brother of James and son of Zebedee (Guthrie, 936-40):</w:t>
      </w:r>
    </w:p>
    <w:p w14:paraId="008624AC" w14:textId="77777777" w:rsidR="00C4500F" w:rsidRPr="004B7EC9" w:rsidRDefault="00C4500F" w:rsidP="00C4500F">
      <w:pPr>
        <w:pStyle w:val="Heading4"/>
        <w:ind w:left="1560" w:hanging="426"/>
        <w:rPr>
          <w:rFonts w:cs="Arial"/>
          <w:sz w:val="20"/>
          <w:szCs w:val="16"/>
        </w:rPr>
      </w:pPr>
      <w:r w:rsidRPr="004B7EC9">
        <w:rPr>
          <w:rFonts w:cs="Arial"/>
          <w:sz w:val="20"/>
          <w:szCs w:val="16"/>
        </w:rPr>
        <w:t xml:space="preserve">He knows </w:t>
      </w:r>
      <w:r w:rsidRPr="003D4AE0">
        <w:rPr>
          <w:rFonts w:cs="Arial"/>
          <w:i/>
          <w:iCs/>
          <w:sz w:val="20"/>
          <w:szCs w:val="16"/>
        </w:rPr>
        <w:t>details of the history of the churches</w:t>
      </w:r>
      <w:r w:rsidRPr="004B7EC9">
        <w:rPr>
          <w:rFonts w:cs="Arial"/>
          <w:sz w:val="20"/>
          <w:szCs w:val="16"/>
        </w:rPr>
        <w:t xml:space="preserve"> of Asia Minor (Rev 2–3).</w:t>
      </w:r>
    </w:p>
    <w:p w14:paraId="3539833F" w14:textId="77777777" w:rsidR="00C4500F" w:rsidRPr="004B7EC9" w:rsidRDefault="00C4500F" w:rsidP="00C4500F">
      <w:pPr>
        <w:pStyle w:val="Heading4"/>
        <w:ind w:left="1560" w:hanging="426"/>
        <w:rPr>
          <w:rFonts w:cs="Arial"/>
          <w:sz w:val="20"/>
          <w:szCs w:val="16"/>
        </w:rPr>
      </w:pPr>
      <w:r w:rsidRPr="004B7EC9">
        <w:rPr>
          <w:rFonts w:cs="Arial"/>
          <w:sz w:val="20"/>
          <w:szCs w:val="16"/>
        </w:rPr>
        <w:lastRenderedPageBreak/>
        <w:t xml:space="preserve">Most apocalyptic works named honored ancient man (e.g., Enoch, Ezra), but John </w:t>
      </w:r>
      <w:r w:rsidRPr="003D4AE0">
        <w:rPr>
          <w:rFonts w:cs="Arial"/>
          <w:i/>
          <w:iCs/>
          <w:sz w:val="20"/>
          <w:szCs w:val="16"/>
        </w:rPr>
        <w:t>prophesies in his own name</w:t>
      </w:r>
      <w:r w:rsidRPr="004B7EC9">
        <w:rPr>
          <w:rFonts w:cs="Arial"/>
          <w:sz w:val="20"/>
          <w:szCs w:val="16"/>
        </w:rPr>
        <w:t xml:space="preserve"> conscious of divine inspiration (1:1, 11, 19; 10:10; 12:6-9).</w:t>
      </w:r>
    </w:p>
    <w:p w14:paraId="7A6CDA88" w14:textId="77777777" w:rsidR="00C4500F" w:rsidRPr="004B7EC9" w:rsidRDefault="00C4500F" w:rsidP="00C4500F">
      <w:pPr>
        <w:pStyle w:val="Heading4"/>
        <w:ind w:left="1560" w:hanging="426"/>
        <w:rPr>
          <w:rFonts w:cs="Arial"/>
          <w:sz w:val="20"/>
          <w:szCs w:val="16"/>
        </w:rPr>
      </w:pPr>
      <w:r w:rsidRPr="004B7EC9">
        <w:rPr>
          <w:rFonts w:cs="Arial"/>
          <w:sz w:val="20"/>
          <w:szCs w:val="16"/>
        </w:rPr>
        <w:t xml:space="preserve">Like the Synoptics (Mark 3:17), Revelation depicts John as of a </w:t>
      </w:r>
      <w:r w:rsidRPr="003D4AE0">
        <w:rPr>
          <w:rFonts w:cs="Arial"/>
          <w:i/>
          <w:iCs/>
          <w:sz w:val="20"/>
          <w:szCs w:val="16"/>
        </w:rPr>
        <w:t>stormy disposition</w:t>
      </w:r>
      <w:r w:rsidRPr="004B7EC9">
        <w:rPr>
          <w:rFonts w:cs="Arial"/>
          <w:sz w:val="20"/>
          <w:szCs w:val="16"/>
        </w:rPr>
        <w:t xml:space="preserve"> as a “son of thunder” who would call Jews worshippers of Satan (2:9; 3:9).</w:t>
      </w:r>
    </w:p>
    <w:p w14:paraId="3D088629" w14:textId="77777777" w:rsidR="00C4500F" w:rsidRPr="004B7EC9" w:rsidRDefault="00C4500F" w:rsidP="00C4500F">
      <w:pPr>
        <w:pStyle w:val="Heading4"/>
        <w:ind w:left="1560" w:hanging="426"/>
        <w:rPr>
          <w:rFonts w:cs="Arial"/>
          <w:sz w:val="20"/>
          <w:szCs w:val="16"/>
        </w:rPr>
      </w:pPr>
      <w:r w:rsidRPr="003D4AE0">
        <w:rPr>
          <w:rFonts w:cs="Arial"/>
          <w:i/>
          <w:iCs/>
          <w:sz w:val="20"/>
          <w:szCs w:val="16"/>
        </w:rPr>
        <w:t>Common ideas</w:t>
      </w:r>
      <w:r w:rsidRPr="004B7EC9">
        <w:rPr>
          <w:rFonts w:cs="Arial"/>
          <w:sz w:val="20"/>
          <w:szCs w:val="16"/>
        </w:rPr>
        <w:t xml:space="preserve"> (e.g., use of contrast), </w:t>
      </w:r>
      <w:r w:rsidRPr="003D4AE0">
        <w:rPr>
          <w:rFonts w:cs="Arial"/>
          <w:i/>
          <w:iCs/>
          <w:sz w:val="20"/>
          <w:szCs w:val="16"/>
        </w:rPr>
        <w:t>theology, and terminology</w:t>
      </w:r>
      <w:r w:rsidRPr="004B7EC9">
        <w:rPr>
          <w:rFonts w:cs="Arial"/>
          <w:sz w:val="20"/>
          <w:szCs w:val="16"/>
        </w:rPr>
        <w:t xml:space="preserve"> (e.g., </w:t>
      </w:r>
      <w:r w:rsidRPr="004B7EC9">
        <w:rPr>
          <w:rFonts w:cs="Arial"/>
          <w:i/>
          <w:sz w:val="20"/>
          <w:szCs w:val="16"/>
        </w:rPr>
        <w:t>logos</w:t>
      </w:r>
      <w:r w:rsidRPr="004B7EC9">
        <w:rPr>
          <w:rFonts w:cs="Arial"/>
          <w:sz w:val="20"/>
          <w:szCs w:val="16"/>
        </w:rPr>
        <w:t xml:space="preserve"> in John 1:1; Rev 19:13) exist between the Gospel of John and Revelation.</w:t>
      </w:r>
    </w:p>
    <w:p w14:paraId="0B0FA099" w14:textId="77777777" w:rsidR="00C4500F" w:rsidRPr="004B7EC9" w:rsidRDefault="00C4500F" w:rsidP="00C4500F">
      <w:pPr>
        <w:pStyle w:val="Heading1"/>
        <w:tabs>
          <w:tab w:val="left" w:pos="426"/>
        </w:tabs>
        <w:ind w:left="-18" w:firstLine="0"/>
        <w:rPr>
          <w:rFonts w:cs="Arial"/>
          <w:sz w:val="20"/>
          <w:szCs w:val="16"/>
        </w:rPr>
      </w:pPr>
      <w:r w:rsidRPr="004B7EC9">
        <w:rPr>
          <w:rFonts w:cs="Arial"/>
          <w:sz w:val="20"/>
          <w:szCs w:val="16"/>
        </w:rPr>
        <w:t>Circumstances</w:t>
      </w:r>
    </w:p>
    <w:p w14:paraId="7190CEEB"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Date</w:t>
      </w:r>
    </w:p>
    <w:p w14:paraId="5B5EF632" w14:textId="77777777" w:rsidR="00C4500F" w:rsidRPr="004B7EC9" w:rsidRDefault="00C4500F" w:rsidP="00C4500F">
      <w:pPr>
        <w:pStyle w:val="Heading3"/>
        <w:ind w:left="1276" w:hanging="425"/>
        <w:rPr>
          <w:rFonts w:cs="Arial"/>
          <w:sz w:val="20"/>
          <w:szCs w:val="16"/>
        </w:rPr>
      </w:pPr>
      <w:r w:rsidRPr="004B7EC9">
        <w:rPr>
          <w:rFonts w:cs="Arial"/>
          <w:sz w:val="20"/>
          <w:szCs w:val="16"/>
        </w:rPr>
        <w:t xml:space="preserve">The traditional view dates the book about </w:t>
      </w:r>
      <w:r w:rsidRPr="004B7EC9">
        <w:rPr>
          <w:rFonts w:cs="Arial"/>
          <w:sz w:val="15"/>
          <w:szCs w:val="16"/>
        </w:rPr>
        <w:t>AD</w:t>
      </w:r>
      <w:r w:rsidRPr="004B7EC9">
        <w:rPr>
          <w:rFonts w:cs="Arial"/>
          <w:sz w:val="20"/>
          <w:szCs w:val="16"/>
        </w:rPr>
        <w:t xml:space="preserve"> 95 during the reign of the Roman Emperor Domitian (</w:t>
      </w:r>
      <w:r w:rsidRPr="004B7EC9">
        <w:rPr>
          <w:rFonts w:cs="Arial"/>
          <w:sz w:val="15"/>
          <w:szCs w:val="16"/>
        </w:rPr>
        <w:t>AD</w:t>
      </w:r>
      <w:r w:rsidRPr="004B7EC9">
        <w:rPr>
          <w:rFonts w:cs="Arial"/>
          <w:sz w:val="20"/>
          <w:szCs w:val="16"/>
        </w:rPr>
        <w:t xml:space="preserve"> 81-96).  John was banished to the small island of Patmos about seventy miles (112 km.) southwest of Ephesus in the Aegean Sea (1:9) and the earliest and weightiest evidence attests to this date in Irenaeus (</w:t>
      </w:r>
      <w:r w:rsidRPr="004B7EC9">
        <w:rPr>
          <w:rFonts w:cs="Arial"/>
          <w:i/>
          <w:sz w:val="20"/>
          <w:szCs w:val="16"/>
        </w:rPr>
        <w:t>Against Heresies</w:t>
      </w:r>
      <w:r w:rsidRPr="004B7EC9">
        <w:rPr>
          <w:rFonts w:cs="Arial"/>
          <w:sz w:val="20"/>
          <w:szCs w:val="16"/>
        </w:rPr>
        <w:t xml:space="preserve"> 5.30.3; cf. Victorinus of Pettau, Apocalypse 10.11 (AD 304); Clement of Alexandria, </w:t>
      </w:r>
      <w:r w:rsidRPr="004B7EC9">
        <w:rPr>
          <w:rFonts w:cs="Arial"/>
          <w:i/>
          <w:sz w:val="20"/>
          <w:szCs w:val="16"/>
        </w:rPr>
        <w:t>Quis Dives Salvetur</w:t>
      </w:r>
      <w:r w:rsidRPr="004B7EC9">
        <w:rPr>
          <w:rFonts w:cs="Arial"/>
          <w:sz w:val="20"/>
          <w:szCs w:val="16"/>
        </w:rPr>
        <w:t xml:space="preserve"> 42; Eusebius, </w:t>
      </w:r>
      <w:r w:rsidRPr="004B7EC9">
        <w:rPr>
          <w:rFonts w:cs="Arial"/>
          <w:i/>
          <w:sz w:val="20"/>
          <w:szCs w:val="16"/>
        </w:rPr>
        <w:t>Historia Ecclesiastica</w:t>
      </w:r>
      <w:r w:rsidRPr="004B7EC9">
        <w:rPr>
          <w:rFonts w:cs="Arial"/>
          <w:sz w:val="20"/>
          <w:szCs w:val="16"/>
        </w:rPr>
        <w:t xml:space="preserve"> 3.17–18 [AD 260–340]).  Other arguments in favor of this view are the imperial persecutions for refusing Emperor worship (the Beast in 13:4, 15f.; 14:9-11; 15:2; 16:2; 19:20; 20:4) and the spiritual decline in the churches that would have been more likely in the AD 90s than earlier.</w:t>
      </w:r>
    </w:p>
    <w:p w14:paraId="6517BA7F" w14:textId="77777777" w:rsidR="00C4500F" w:rsidRPr="004B7EC9" w:rsidRDefault="00C4500F" w:rsidP="00C4500F">
      <w:pPr>
        <w:pStyle w:val="Heading3"/>
        <w:ind w:left="1276" w:hanging="425"/>
        <w:rPr>
          <w:rFonts w:cs="Arial"/>
          <w:sz w:val="20"/>
          <w:szCs w:val="16"/>
        </w:rPr>
      </w:pPr>
      <w:r w:rsidRPr="004B7EC9">
        <w:rPr>
          <w:rFonts w:cs="Arial"/>
          <w:sz w:val="20"/>
          <w:szCs w:val="16"/>
        </w:rPr>
        <w:t>However, dates late in Nero’s reign (</w:t>
      </w:r>
      <w:r w:rsidRPr="004B7EC9">
        <w:rPr>
          <w:rFonts w:cs="Arial"/>
          <w:sz w:val="15"/>
          <w:szCs w:val="16"/>
        </w:rPr>
        <w:t>AD</w:t>
      </w:r>
      <w:r w:rsidRPr="004B7EC9">
        <w:rPr>
          <w:rFonts w:cs="Arial"/>
          <w:sz w:val="20"/>
          <w:szCs w:val="16"/>
        </w:rPr>
        <w:t xml:space="preserve"> 66-68) or during the reign of Vespasian (</w:t>
      </w:r>
      <w:r w:rsidRPr="004B7EC9">
        <w:rPr>
          <w:rFonts w:cs="Arial"/>
          <w:sz w:val="15"/>
          <w:szCs w:val="16"/>
        </w:rPr>
        <w:t>AD</w:t>
      </w:r>
      <w:r w:rsidRPr="004B7EC9">
        <w:rPr>
          <w:rFonts w:cs="Arial"/>
          <w:sz w:val="20"/>
          <w:szCs w:val="16"/>
        </w:rPr>
        <w:t xml:space="preserve"> 69-79) have also been proposed, but with little evidence (Guthrie, 958-61).  Also, the early church father Papias stated that John was martyred with his brother James in </w:t>
      </w:r>
      <w:r w:rsidRPr="004B7EC9">
        <w:rPr>
          <w:rFonts w:cs="Arial"/>
          <w:sz w:val="15"/>
          <w:szCs w:val="16"/>
        </w:rPr>
        <w:t>AD</w:t>
      </w:r>
      <w:r w:rsidRPr="004B7EC9">
        <w:rPr>
          <w:rFonts w:cs="Arial"/>
          <w:sz w:val="20"/>
          <w:szCs w:val="16"/>
        </w:rPr>
        <w:t xml:space="preserve"> 44 (Acts 12:1; Walvoord, </w:t>
      </w:r>
      <w:r w:rsidRPr="004B7EC9">
        <w:rPr>
          <w:rFonts w:cs="Arial"/>
          <w:i/>
          <w:sz w:val="20"/>
          <w:szCs w:val="16"/>
        </w:rPr>
        <w:t>BKC</w:t>
      </w:r>
      <w:r w:rsidRPr="004B7EC9">
        <w:rPr>
          <w:rFonts w:cs="Arial"/>
          <w:sz w:val="20"/>
          <w:szCs w:val="16"/>
        </w:rPr>
        <w:t>, 2:925; Guthrie, 945).  However, the stronger tradition argues that he lived to a ripe old age at Ephesus, which also better fits the data in the book of Revelation.</w:t>
      </w:r>
    </w:p>
    <w:p w14:paraId="5A5A8E46" w14:textId="77777777" w:rsidR="00C4500F" w:rsidRPr="004B7EC9" w:rsidRDefault="00C4500F" w:rsidP="00C4500F">
      <w:pPr>
        <w:pStyle w:val="Heading3"/>
        <w:ind w:left="1276" w:hanging="425"/>
        <w:rPr>
          <w:rFonts w:cs="Arial"/>
          <w:sz w:val="20"/>
          <w:szCs w:val="16"/>
        </w:rPr>
      </w:pPr>
      <w:r w:rsidRPr="004B7EC9">
        <w:rPr>
          <w:rFonts w:cs="Arial"/>
          <w:sz w:val="20"/>
          <w:szCs w:val="16"/>
        </w:rPr>
        <w:t>Preterists have theorized that the prophecy must have been written before AD 70 since 11:1-2 commands the measuring of the temple.  However, this text refers to a literal future temple during the Tribulation.  Also, the seventh bowl (16:17–21) does not picture “the great city” as entirely destroyed until after John’s time, so it looked to a future destruction.  See the evaluation of the Preterist view in Appendix B (pp. 474-484).</w:t>
      </w:r>
    </w:p>
    <w:p w14:paraId="5F110219" w14:textId="77777777" w:rsidR="00C4500F" w:rsidRPr="004B7EC9" w:rsidRDefault="00C4500F" w:rsidP="00C4500F">
      <w:pPr>
        <w:rPr>
          <w:rFonts w:cs="Arial"/>
          <w:sz w:val="21"/>
          <w:szCs w:val="16"/>
        </w:rPr>
      </w:pPr>
    </w:p>
    <w:p w14:paraId="2A8A5DCA" w14:textId="77777777" w:rsidR="00C4500F" w:rsidRPr="004B7EC9" w:rsidRDefault="00C4500F" w:rsidP="00C4500F">
      <w:pPr>
        <w:jc w:val="center"/>
        <w:rPr>
          <w:rFonts w:cs="Arial"/>
          <w:sz w:val="21"/>
          <w:szCs w:val="16"/>
        </w:rPr>
      </w:pPr>
      <w:r w:rsidRPr="004B7EC9">
        <w:rPr>
          <w:rFonts w:cs="Arial"/>
          <w:noProof/>
          <w:sz w:val="21"/>
          <w:szCs w:val="16"/>
        </w:rPr>
        <w:drawing>
          <wp:inline distT="0" distB="0" distL="0" distR="0" wp14:anchorId="33C34FA2" wp14:editId="66D2C441">
            <wp:extent cx="4349356" cy="3192343"/>
            <wp:effectExtent l="0" t="0" r="0" b="0"/>
            <wp:docPr id="92" name="Picture 1" descr="Date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 of Revel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2904" cy="3202287"/>
                    </a:xfrm>
                    <a:prstGeom prst="rect">
                      <a:avLst/>
                    </a:prstGeom>
                    <a:noFill/>
                    <a:ln>
                      <a:noFill/>
                    </a:ln>
                  </pic:spPr>
                </pic:pic>
              </a:graphicData>
            </a:graphic>
          </wp:inline>
        </w:drawing>
      </w:r>
    </w:p>
    <w:p w14:paraId="193CC6A8" w14:textId="77777777" w:rsidR="00C4500F" w:rsidRPr="000C09F5" w:rsidRDefault="00C4500F" w:rsidP="00C4500F"/>
    <w:p w14:paraId="4B9DDE51" w14:textId="77777777" w:rsidR="00C4500F" w:rsidRPr="004B7EC9" w:rsidRDefault="00C4500F" w:rsidP="00C4500F">
      <w:pPr>
        <w:pStyle w:val="Heading2"/>
        <w:tabs>
          <w:tab w:val="left" w:pos="990"/>
        </w:tabs>
        <w:ind w:left="851" w:hanging="425"/>
        <w:rPr>
          <w:rFonts w:cs="Arial"/>
          <w:sz w:val="20"/>
          <w:szCs w:val="16"/>
        </w:rPr>
      </w:pPr>
      <w:r w:rsidRPr="000C09F5">
        <w:br w:type="page"/>
      </w:r>
      <w:r w:rsidRPr="004B7EC9">
        <w:rPr>
          <w:rFonts w:cs="Arial"/>
          <w:sz w:val="20"/>
          <w:szCs w:val="16"/>
        </w:rPr>
        <w:lastRenderedPageBreak/>
        <w:t>Recipients</w:t>
      </w:r>
    </w:p>
    <w:p w14:paraId="0266A79D" w14:textId="77777777" w:rsidR="00C4500F" w:rsidRPr="004B7EC9" w:rsidRDefault="00C4500F" w:rsidP="00C4500F">
      <w:pPr>
        <w:pStyle w:val="Heading3"/>
        <w:ind w:left="1276" w:hanging="425"/>
        <w:rPr>
          <w:rFonts w:cs="Arial"/>
          <w:sz w:val="20"/>
          <w:szCs w:val="16"/>
        </w:rPr>
      </w:pPr>
      <w:r w:rsidRPr="004B7EC9">
        <w:rPr>
          <w:rFonts w:cs="Arial"/>
          <w:sz w:val="20"/>
          <w:szCs w:val="16"/>
        </w:rPr>
        <w:t>The immediate destination of the prophecy is the seven churches of the Roman province of Asia (1:4, 11; Rev 2–3): Ephesus, Smyrna, Pergamum, Thyatira, Sardis, Philadelphia, and Laodicea.  John was deemed to be the leader of this region with its capital at Ephesus.</w:t>
      </w:r>
    </w:p>
    <w:p w14:paraId="3738F1E0" w14:textId="77777777" w:rsidR="00C4500F" w:rsidRPr="004B7EC9" w:rsidRDefault="00C4500F" w:rsidP="00C4500F">
      <w:pPr>
        <w:pStyle w:val="Heading3"/>
        <w:ind w:left="1276" w:hanging="425"/>
        <w:rPr>
          <w:rFonts w:cs="Arial"/>
          <w:sz w:val="20"/>
          <w:szCs w:val="16"/>
        </w:rPr>
      </w:pPr>
      <w:r w:rsidRPr="004B7EC9">
        <w:rPr>
          <w:rFonts w:cs="Arial"/>
          <w:sz w:val="20"/>
          <w:szCs w:val="16"/>
        </w:rPr>
        <w:t xml:space="preserve">However, the reoccurring phrase “hear what the Spirit says to the churches” (plural) indicates that these churches only represented a much wider Christian audience.  This is supported by the fact that the seven churches were neither the only ones in the province nor the largest, as the small towns of Thyatira and Philadelphia could not compare in civic importance with Troas (Acts 20:7f.), Hierapolis and Colossae (Col. 2:1; 4:13, 16).  W. M. Ramsay in </w:t>
      </w:r>
      <w:r w:rsidRPr="004B7EC9">
        <w:rPr>
          <w:rFonts w:cs="Arial"/>
          <w:i/>
          <w:iCs/>
          <w:sz w:val="20"/>
          <w:szCs w:val="16"/>
        </w:rPr>
        <w:t>The Letters to the Seven Churches</w:t>
      </w:r>
      <w:r w:rsidRPr="004B7EC9">
        <w:rPr>
          <w:rFonts w:cs="Arial"/>
          <w:sz w:val="20"/>
          <w:szCs w:val="16"/>
        </w:rPr>
        <w:t xml:space="preserve"> (written in 1904, 468 pp.) discovered that a circular road connected the seven historical churches in the exact order they appear in chapters 2–3.  This remains the best explanation why they were chosen as the means to distribute the prophecy to all the churches.</w:t>
      </w:r>
    </w:p>
    <w:p w14:paraId="1EA3EEED" w14:textId="77777777" w:rsidR="00C4500F" w:rsidRPr="004B7EC9" w:rsidRDefault="00C4500F" w:rsidP="00C4500F">
      <w:pPr>
        <w:rPr>
          <w:rFonts w:cs="Arial"/>
          <w:sz w:val="21"/>
          <w:szCs w:val="16"/>
        </w:rPr>
      </w:pPr>
    </w:p>
    <w:p w14:paraId="1211CEB2" w14:textId="77777777" w:rsidR="00C4500F" w:rsidRPr="004B7EC9" w:rsidRDefault="00C4500F" w:rsidP="00C4500F">
      <w:pPr>
        <w:jc w:val="center"/>
        <w:rPr>
          <w:rFonts w:cs="Arial"/>
          <w:sz w:val="21"/>
          <w:szCs w:val="16"/>
        </w:rPr>
      </w:pPr>
      <w:r w:rsidRPr="004B7EC9">
        <w:rPr>
          <w:rFonts w:cs="Arial"/>
          <w:noProof/>
          <w:sz w:val="21"/>
          <w:szCs w:val="16"/>
        </w:rPr>
        <w:drawing>
          <wp:inline distT="0" distB="0" distL="0" distR="0" wp14:anchorId="3EBFD99D" wp14:editId="610C3A5E">
            <wp:extent cx="4111960" cy="3082219"/>
            <wp:effectExtent l="0" t="0" r="3175" b="4445"/>
            <wp:docPr id="3" name="Picture 3" descr="Rev 2-3 Map of 7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2-3 Map of 7 Chur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081" cy="3086807"/>
                    </a:xfrm>
                    <a:prstGeom prst="rect">
                      <a:avLst/>
                    </a:prstGeom>
                    <a:noFill/>
                    <a:ln>
                      <a:noFill/>
                    </a:ln>
                  </pic:spPr>
                </pic:pic>
              </a:graphicData>
            </a:graphic>
          </wp:inline>
        </w:drawing>
      </w:r>
    </w:p>
    <w:p w14:paraId="503338E9" w14:textId="77777777" w:rsidR="00C4500F" w:rsidRPr="004B7EC9" w:rsidRDefault="00C4500F" w:rsidP="00C4500F">
      <w:pPr>
        <w:pStyle w:val="Heading2"/>
        <w:ind w:left="851" w:hanging="425"/>
        <w:rPr>
          <w:rFonts w:cs="Arial"/>
          <w:sz w:val="20"/>
          <w:szCs w:val="16"/>
        </w:rPr>
      </w:pPr>
      <w:r w:rsidRPr="004B7EC9">
        <w:rPr>
          <w:rFonts w:cs="Arial"/>
          <w:sz w:val="20"/>
          <w:szCs w:val="16"/>
        </w:rPr>
        <w:t>Occasion</w:t>
      </w:r>
    </w:p>
    <w:p w14:paraId="581B2FF7" w14:textId="77777777" w:rsidR="00C4500F" w:rsidRPr="004B7EC9" w:rsidRDefault="00C4500F" w:rsidP="00C4500F">
      <w:pPr>
        <w:pStyle w:val="Heading3"/>
        <w:ind w:left="1276" w:hanging="425"/>
        <w:rPr>
          <w:rFonts w:cs="Arial"/>
          <w:sz w:val="20"/>
          <w:szCs w:val="16"/>
        </w:rPr>
      </w:pPr>
      <w:r w:rsidRPr="004B7EC9">
        <w:rPr>
          <w:rFonts w:cs="Arial"/>
          <w:sz w:val="20"/>
          <w:szCs w:val="16"/>
        </w:rPr>
        <w:t>Later first century churches had both internal and external problems:</w:t>
      </w:r>
    </w:p>
    <w:p w14:paraId="260BF119" w14:textId="77777777" w:rsidR="00C4500F" w:rsidRPr="004B7EC9" w:rsidRDefault="00C4500F" w:rsidP="00C4500F">
      <w:pPr>
        <w:pStyle w:val="Heading4"/>
        <w:ind w:left="1701" w:hanging="425"/>
        <w:rPr>
          <w:rFonts w:cs="Arial"/>
          <w:sz w:val="20"/>
          <w:szCs w:val="16"/>
        </w:rPr>
      </w:pPr>
      <w:r w:rsidRPr="004B7EC9">
        <w:rPr>
          <w:rFonts w:cs="Arial"/>
          <w:sz w:val="20"/>
          <w:szCs w:val="16"/>
          <w:u w:val="single"/>
        </w:rPr>
        <w:t>Internal Struggles</w:t>
      </w:r>
      <w:r w:rsidRPr="004B7EC9">
        <w:rPr>
          <w:rFonts w:cs="Arial"/>
          <w:sz w:val="20"/>
          <w:szCs w:val="16"/>
        </w:rPr>
        <w:t xml:space="preserve">: Many churches compromised at the end of the first century.  Ephesus didn’t love Christ (2:4), Pergamum tolerated heresy (2:14-15), Thyatira was immoral (2:21-24), Sardis was dead (3:1), and Laodicea was lukewarm (3:15-17).  </w:t>
      </w:r>
    </w:p>
    <w:p w14:paraId="332D01CF" w14:textId="77777777" w:rsidR="00C4500F" w:rsidRPr="004B7EC9" w:rsidRDefault="00C4500F" w:rsidP="00C4500F">
      <w:pPr>
        <w:pStyle w:val="Heading4"/>
        <w:ind w:left="1701" w:hanging="425"/>
        <w:rPr>
          <w:rFonts w:cs="Arial"/>
          <w:sz w:val="20"/>
          <w:szCs w:val="16"/>
        </w:rPr>
      </w:pPr>
      <w:r w:rsidRPr="004B7EC9">
        <w:rPr>
          <w:rFonts w:cs="Arial"/>
          <w:sz w:val="20"/>
          <w:szCs w:val="16"/>
          <w:u w:val="single"/>
        </w:rPr>
        <w:t>External Persecution</w:t>
      </w:r>
      <w:r w:rsidRPr="004B7EC9">
        <w:rPr>
          <w:rFonts w:cs="Arial"/>
          <w:sz w:val="20"/>
          <w:szCs w:val="16"/>
        </w:rPr>
        <w:t>: These churches also endured severe testing from the Roman government (1:9; 2:9-10; 3:10).  Tradition notes that John himself was boiled in oil but lived through it.</w:t>
      </w:r>
    </w:p>
    <w:p w14:paraId="60AB1EBD" w14:textId="77777777" w:rsidR="00C4500F" w:rsidRPr="004B7EC9" w:rsidRDefault="00C4500F" w:rsidP="00C4500F">
      <w:pPr>
        <w:pStyle w:val="Heading3"/>
        <w:ind w:left="1276" w:hanging="425"/>
        <w:rPr>
          <w:rFonts w:cs="Arial"/>
          <w:sz w:val="20"/>
          <w:szCs w:val="16"/>
        </w:rPr>
      </w:pPr>
      <w:r w:rsidRPr="004B7EC9">
        <w:rPr>
          <w:rFonts w:cs="Arial"/>
          <w:sz w:val="20"/>
          <w:szCs w:val="16"/>
        </w:rPr>
        <w:t>Therefore, John wrote a message of hope describing the ultimate victory of Christ to counteract compromise from within and to encourage perseverance in the midst of hostility from without.  As readers see the final future triumph of Christ over evil they can gain confidence for the present.</w:t>
      </w:r>
    </w:p>
    <w:p w14:paraId="1FC72FE0" w14:textId="77777777" w:rsidR="00C4500F" w:rsidRPr="004B7EC9" w:rsidRDefault="00C4500F" w:rsidP="00C4500F">
      <w:pPr>
        <w:rPr>
          <w:rFonts w:cs="Arial"/>
          <w:sz w:val="21"/>
          <w:szCs w:val="16"/>
        </w:rPr>
      </w:pPr>
    </w:p>
    <w:p w14:paraId="3784577A" w14:textId="77777777" w:rsidR="00C4500F" w:rsidRPr="004B7EC9" w:rsidRDefault="00C4500F" w:rsidP="00C4500F">
      <w:pPr>
        <w:tabs>
          <w:tab w:val="left" w:pos="8470"/>
        </w:tabs>
        <w:rPr>
          <w:rFonts w:cs="Arial"/>
          <w:sz w:val="21"/>
          <w:szCs w:val="16"/>
        </w:rPr>
      </w:pPr>
      <w:r w:rsidRPr="004B7EC9">
        <w:rPr>
          <w:rFonts w:cs="Arial"/>
          <w:sz w:val="21"/>
          <w:szCs w:val="16"/>
        </w:rPr>
        <w:tab/>
      </w:r>
    </w:p>
    <w:p w14:paraId="6B1CB883" w14:textId="77777777" w:rsidR="00C4500F" w:rsidRPr="004B7EC9" w:rsidRDefault="00C4500F" w:rsidP="00C4500F">
      <w:pPr>
        <w:pStyle w:val="Heading1"/>
        <w:tabs>
          <w:tab w:val="left" w:pos="426"/>
        </w:tabs>
        <w:ind w:left="-18" w:firstLine="0"/>
        <w:rPr>
          <w:rFonts w:cs="Arial"/>
          <w:sz w:val="20"/>
          <w:szCs w:val="16"/>
        </w:rPr>
      </w:pPr>
      <w:r w:rsidRPr="004B7EC9">
        <w:rPr>
          <w:rFonts w:cs="Arial"/>
          <w:sz w:val="20"/>
          <w:szCs w:val="16"/>
        </w:rPr>
        <w:br w:type="page"/>
      </w:r>
      <w:r w:rsidRPr="004B7EC9">
        <w:rPr>
          <w:rFonts w:cs="Arial"/>
          <w:sz w:val="20"/>
          <w:szCs w:val="16"/>
        </w:rPr>
        <w:lastRenderedPageBreak/>
        <w:t>Characteristics</w:t>
      </w:r>
    </w:p>
    <w:p w14:paraId="47DF6796"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Revelation is the </w:t>
      </w:r>
      <w:r w:rsidRPr="004B7EC9">
        <w:rPr>
          <w:rFonts w:cs="Arial"/>
          <w:sz w:val="20"/>
          <w:szCs w:val="16"/>
          <w:u w:val="single"/>
        </w:rPr>
        <w:t>climax of biblical revelation</w:t>
      </w:r>
      <w:r w:rsidRPr="004B7EC9">
        <w:rPr>
          <w:rFonts w:cs="Arial"/>
          <w:sz w:val="20"/>
          <w:szCs w:val="16"/>
        </w:rPr>
        <w:t>, complet</w:t>
      </w:r>
      <w:r>
        <w:rPr>
          <w:rFonts w:cs="Arial"/>
          <w:sz w:val="20"/>
          <w:szCs w:val="16"/>
        </w:rPr>
        <w:t>ing</w:t>
      </w:r>
      <w:r w:rsidRPr="004B7EC9">
        <w:rPr>
          <w:rFonts w:cs="Arial"/>
          <w:sz w:val="20"/>
          <w:szCs w:val="16"/>
        </w:rPr>
        <w:t xml:space="preserve"> the many prophecies of both testaments and providing numerous prophecies of its own.  It closes all prophecy by warning like no other NT book not to add or subtract from it (22:18-19; cf. Deut. 4:2; Prov. 30:6; Gal. 3:15).</w:t>
      </w:r>
    </w:p>
    <w:p w14:paraId="6095B1D8" w14:textId="77777777" w:rsidR="00C4500F" w:rsidRPr="004B7EC9" w:rsidRDefault="00C4500F" w:rsidP="00C4500F">
      <w:pPr>
        <w:ind w:left="851" w:hanging="425"/>
        <w:rPr>
          <w:rFonts w:cs="Arial"/>
          <w:sz w:val="21"/>
          <w:szCs w:val="16"/>
        </w:rPr>
      </w:pPr>
    </w:p>
    <w:p w14:paraId="69D488D4"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Revelation is the only NT book that </w:t>
      </w:r>
      <w:r w:rsidRPr="004B7EC9">
        <w:rPr>
          <w:rFonts w:cs="Arial"/>
          <w:sz w:val="20"/>
          <w:szCs w:val="16"/>
          <w:u w:val="single"/>
        </w:rPr>
        <w:t>deals primarily with the future</w:t>
      </w:r>
      <w:r w:rsidRPr="004B7EC9">
        <w:rPr>
          <w:rFonts w:cs="Arial"/>
          <w:sz w:val="20"/>
          <w:szCs w:val="16"/>
        </w:rPr>
        <w:t xml:space="preserve">.  Without it, </w:t>
      </w:r>
      <w:r w:rsidRPr="004B7EC9">
        <w:rPr>
          <w:rFonts w:cs="Arial"/>
          <w:sz w:val="20"/>
          <w:szCs w:val="16"/>
          <w:u w:val="single"/>
        </w:rPr>
        <w:t>eschatology</w:t>
      </w:r>
      <w:r w:rsidRPr="004B7EC9">
        <w:rPr>
          <w:rFonts w:cs="Arial"/>
          <w:sz w:val="20"/>
          <w:szCs w:val="16"/>
        </w:rPr>
        <w:t xml:space="preserve"> would lack its clearest descriptions of these events: the Tribulation (Rev 6–18), the second coming of Christ (19:11-21), Satan’s binding and the length of the kingdom as 1000 years (20:1-6), and the great white throne judgment (20:11-15).  John continually saw glimpses of the future.  In fact, the exact verbal form “I saw” appears 45 times (1:12, 17; 4:1, etc.)!</w:t>
      </w:r>
    </w:p>
    <w:p w14:paraId="1992134C" w14:textId="77777777" w:rsidR="00C4500F" w:rsidRPr="004B7EC9" w:rsidRDefault="00C4500F" w:rsidP="00C4500F">
      <w:pPr>
        <w:ind w:left="851" w:hanging="425"/>
        <w:rPr>
          <w:rFonts w:cs="Arial"/>
          <w:sz w:val="21"/>
          <w:szCs w:val="16"/>
        </w:rPr>
      </w:pPr>
    </w:p>
    <w:p w14:paraId="13FAFBC4"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The book contains more </w:t>
      </w:r>
      <w:r w:rsidRPr="004B7EC9">
        <w:rPr>
          <w:rFonts w:cs="Arial"/>
          <w:sz w:val="20"/>
          <w:szCs w:val="16"/>
          <w:u w:val="single"/>
        </w:rPr>
        <w:t>symbolic</w:t>
      </w:r>
      <w:r w:rsidRPr="004B7EC9">
        <w:rPr>
          <w:rFonts w:cs="Arial"/>
          <w:sz w:val="20"/>
          <w:szCs w:val="16"/>
        </w:rPr>
        <w:t xml:space="preserve"> language than any inspired writing.  But why is this?  Warren Wiersbe provides </w:t>
      </w:r>
      <w:r w:rsidRPr="00755833">
        <w:rPr>
          <w:rFonts w:cs="Arial"/>
          <w:i/>
          <w:iCs/>
          <w:sz w:val="20"/>
          <w:szCs w:val="16"/>
        </w:rPr>
        <w:t>three advantages</w:t>
      </w:r>
      <w:r w:rsidRPr="004B7EC9">
        <w:rPr>
          <w:rFonts w:cs="Arial"/>
          <w:sz w:val="20"/>
          <w:szCs w:val="16"/>
        </w:rPr>
        <w:t xml:space="preserve"> to symbolic language (</w:t>
      </w:r>
      <w:r w:rsidRPr="004B7EC9">
        <w:rPr>
          <w:rFonts w:cs="Arial"/>
          <w:i/>
          <w:sz w:val="20"/>
          <w:szCs w:val="16"/>
        </w:rPr>
        <w:t>Bible Exposition Commentary)</w:t>
      </w:r>
      <w:r w:rsidRPr="004B7EC9">
        <w:rPr>
          <w:rFonts w:cs="Arial"/>
          <w:sz w:val="20"/>
          <w:szCs w:val="16"/>
        </w:rPr>
        <w:t>:</w:t>
      </w:r>
    </w:p>
    <w:p w14:paraId="1E9947AD" w14:textId="77777777" w:rsidR="00C4500F" w:rsidRPr="004B7EC9" w:rsidRDefault="00C4500F" w:rsidP="00C4500F">
      <w:pPr>
        <w:ind w:left="1276" w:hanging="425"/>
        <w:rPr>
          <w:rFonts w:cs="Arial"/>
          <w:sz w:val="20"/>
          <w:szCs w:val="16"/>
        </w:rPr>
      </w:pPr>
    </w:p>
    <w:p w14:paraId="795F7789" w14:textId="77777777" w:rsidR="00C4500F" w:rsidRPr="004B7EC9" w:rsidRDefault="00C4500F" w:rsidP="00C4500F">
      <w:pPr>
        <w:numPr>
          <w:ilvl w:val="0"/>
          <w:numId w:val="44"/>
        </w:numPr>
        <w:tabs>
          <w:tab w:val="clear" w:pos="720"/>
        </w:tabs>
        <w:ind w:left="1276" w:hanging="425"/>
        <w:rPr>
          <w:rFonts w:cs="Arial"/>
          <w:sz w:val="20"/>
          <w:szCs w:val="16"/>
        </w:rPr>
      </w:pPr>
      <w:r w:rsidRPr="004B7EC9">
        <w:rPr>
          <w:rFonts w:cs="Arial"/>
          <w:bCs/>
          <w:sz w:val="20"/>
          <w:szCs w:val="16"/>
        </w:rPr>
        <w:t>Symbols are a “spiritual code” to hide the truth from the unbelieving (cf. parables)</w:t>
      </w:r>
    </w:p>
    <w:p w14:paraId="5E79ABBE" w14:textId="77777777" w:rsidR="00C4500F" w:rsidRPr="004B7EC9" w:rsidRDefault="00C4500F" w:rsidP="00C4500F">
      <w:pPr>
        <w:numPr>
          <w:ilvl w:val="0"/>
          <w:numId w:val="44"/>
        </w:numPr>
        <w:tabs>
          <w:tab w:val="clear" w:pos="720"/>
        </w:tabs>
        <w:ind w:left="1276" w:hanging="425"/>
        <w:rPr>
          <w:rFonts w:cs="Arial"/>
          <w:sz w:val="20"/>
          <w:szCs w:val="16"/>
        </w:rPr>
      </w:pPr>
      <w:r w:rsidRPr="004B7EC9">
        <w:rPr>
          <w:rFonts w:cs="Arial"/>
          <w:bCs/>
          <w:sz w:val="20"/>
          <w:szCs w:val="16"/>
        </w:rPr>
        <w:t>Symbolism is not weakened by time</w:t>
      </w:r>
    </w:p>
    <w:p w14:paraId="7CBE844B" w14:textId="77777777" w:rsidR="00C4500F" w:rsidRPr="004B7EC9" w:rsidRDefault="00C4500F" w:rsidP="00C4500F">
      <w:pPr>
        <w:numPr>
          <w:ilvl w:val="0"/>
          <w:numId w:val="44"/>
        </w:numPr>
        <w:tabs>
          <w:tab w:val="clear" w:pos="720"/>
        </w:tabs>
        <w:ind w:left="1276" w:hanging="425"/>
        <w:rPr>
          <w:rFonts w:cs="Arial"/>
          <w:sz w:val="20"/>
          <w:szCs w:val="16"/>
        </w:rPr>
      </w:pPr>
      <w:r w:rsidRPr="004B7EC9">
        <w:rPr>
          <w:rFonts w:cs="Arial"/>
          <w:bCs/>
          <w:sz w:val="20"/>
          <w:szCs w:val="16"/>
        </w:rPr>
        <w:t xml:space="preserve">Symbols not only convey information, but also impart values and arouse emotions </w:t>
      </w:r>
    </w:p>
    <w:p w14:paraId="33E61D25" w14:textId="77777777" w:rsidR="00C4500F" w:rsidRPr="004B7EC9" w:rsidRDefault="00C4500F" w:rsidP="00C4500F">
      <w:pPr>
        <w:ind w:left="851" w:hanging="425"/>
        <w:rPr>
          <w:rFonts w:cs="Arial"/>
          <w:sz w:val="21"/>
          <w:szCs w:val="16"/>
        </w:rPr>
      </w:pPr>
    </w:p>
    <w:p w14:paraId="1DF8DD80"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Revelation is the only </w:t>
      </w:r>
      <w:r w:rsidRPr="004B7EC9">
        <w:rPr>
          <w:rFonts w:cs="Arial"/>
          <w:sz w:val="20"/>
          <w:szCs w:val="16"/>
          <w:u w:val="single"/>
        </w:rPr>
        <w:t>apocalyptic</w:t>
      </w:r>
      <w:r w:rsidRPr="004B7EC9">
        <w:rPr>
          <w:rFonts w:cs="Arial"/>
          <w:sz w:val="20"/>
          <w:szCs w:val="16"/>
        </w:rPr>
        <w:t xml:space="preserve"> writing in the New Testament.  Apocalyptic literature is characterized by secrecy, pessimism, end times emphases, warnings (not repentance), the triumph of God, determinism (God’s control comforting people), etc.</w:t>
      </w:r>
    </w:p>
    <w:p w14:paraId="6F562ECB" w14:textId="77777777" w:rsidR="00C4500F" w:rsidRPr="004B7EC9" w:rsidRDefault="00C4500F" w:rsidP="00C4500F">
      <w:pPr>
        <w:ind w:left="851" w:hanging="425"/>
        <w:rPr>
          <w:rFonts w:cs="Arial"/>
          <w:sz w:val="21"/>
          <w:szCs w:val="16"/>
        </w:rPr>
      </w:pPr>
    </w:p>
    <w:p w14:paraId="584E23E5"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This book contains more </w:t>
      </w:r>
      <w:r w:rsidRPr="004B7EC9">
        <w:rPr>
          <w:rFonts w:cs="Arial"/>
          <w:sz w:val="20"/>
          <w:szCs w:val="16"/>
          <w:u w:val="single"/>
        </w:rPr>
        <w:t>allusions to the OT</w:t>
      </w:r>
      <w:r w:rsidRPr="004B7EC9">
        <w:rPr>
          <w:rFonts w:cs="Arial"/>
          <w:sz w:val="20"/>
          <w:szCs w:val="16"/>
        </w:rPr>
        <w:t xml:space="preserve"> (250-550 allusions) than any NT writing.  Ironically, Revelation also has very few quotes (1:7 quotes Zech. 12:10; 2:27 quotes Ps. 2:9).</w:t>
      </w:r>
    </w:p>
    <w:p w14:paraId="48C3F5A9" w14:textId="77777777" w:rsidR="00C4500F" w:rsidRPr="004B7EC9" w:rsidRDefault="00C4500F" w:rsidP="00C4500F">
      <w:pPr>
        <w:ind w:left="851" w:hanging="425"/>
        <w:rPr>
          <w:rFonts w:cs="Arial"/>
          <w:sz w:val="21"/>
          <w:szCs w:val="16"/>
        </w:rPr>
      </w:pPr>
    </w:p>
    <w:p w14:paraId="20B43CB2"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Chapters 2–3 record the </w:t>
      </w:r>
      <w:r w:rsidRPr="004B7EC9">
        <w:rPr>
          <w:rFonts w:cs="Arial"/>
          <w:sz w:val="20"/>
          <w:szCs w:val="16"/>
          <w:u w:val="single"/>
        </w:rPr>
        <w:t>only letters written by Christ</w:t>
      </w:r>
      <w:r w:rsidRPr="004B7EC9">
        <w:rPr>
          <w:rFonts w:cs="Arial"/>
          <w:sz w:val="20"/>
          <w:szCs w:val="16"/>
        </w:rPr>
        <w:t xml:space="preserve"> that have been saved for us.  This book also is the only NT writing with separate letters for various churches.</w:t>
      </w:r>
    </w:p>
    <w:p w14:paraId="3D894C82" w14:textId="77777777" w:rsidR="00C4500F" w:rsidRPr="004B7EC9" w:rsidRDefault="00C4500F" w:rsidP="00C4500F">
      <w:pPr>
        <w:ind w:left="851" w:hanging="425"/>
        <w:rPr>
          <w:rFonts w:cs="Arial"/>
          <w:sz w:val="21"/>
          <w:szCs w:val="16"/>
        </w:rPr>
      </w:pPr>
    </w:p>
    <w:p w14:paraId="5748FAE1"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This prophecy completes our scriptural understanding about </w:t>
      </w:r>
      <w:r w:rsidRPr="004B7EC9">
        <w:rPr>
          <w:rFonts w:cs="Arial"/>
          <w:sz w:val="20"/>
          <w:szCs w:val="16"/>
          <w:u w:val="single"/>
        </w:rPr>
        <w:t>Jesus Christ</w:t>
      </w:r>
      <w:r w:rsidRPr="004B7EC9">
        <w:rPr>
          <w:rFonts w:cs="Arial"/>
          <w:sz w:val="20"/>
          <w:szCs w:val="16"/>
        </w:rPr>
        <w:t xml:space="preserve"> by including more about </w:t>
      </w:r>
      <w:r>
        <w:rPr>
          <w:rFonts w:cs="Arial"/>
          <w:sz w:val="20"/>
          <w:szCs w:val="16"/>
        </w:rPr>
        <w:t>h</w:t>
      </w:r>
      <w:r w:rsidRPr="004B7EC9">
        <w:rPr>
          <w:rFonts w:cs="Arial"/>
          <w:sz w:val="20"/>
          <w:szCs w:val="16"/>
        </w:rPr>
        <w:t>is glory than even the Gospels!</w:t>
      </w:r>
    </w:p>
    <w:p w14:paraId="25CD79E8" w14:textId="77777777" w:rsidR="00C4500F" w:rsidRPr="004B7EC9" w:rsidRDefault="00C4500F" w:rsidP="00C4500F">
      <w:pPr>
        <w:ind w:left="851" w:hanging="425"/>
        <w:rPr>
          <w:rFonts w:cs="Arial"/>
          <w:sz w:val="21"/>
          <w:szCs w:val="16"/>
        </w:rPr>
      </w:pPr>
    </w:p>
    <w:p w14:paraId="56CA8FE6"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Here is the only NT book </w:t>
      </w:r>
      <w:r w:rsidRPr="004B7EC9">
        <w:rPr>
          <w:rFonts w:cs="Arial"/>
          <w:sz w:val="20"/>
          <w:szCs w:val="16"/>
          <w:u w:val="single"/>
        </w:rPr>
        <w:t>written in response to a direct command</w:t>
      </w:r>
      <w:r w:rsidRPr="004B7EC9">
        <w:rPr>
          <w:rFonts w:cs="Arial"/>
          <w:sz w:val="20"/>
          <w:szCs w:val="16"/>
        </w:rPr>
        <w:t xml:space="preserve"> from God (1:10-11, 19).  In all other NT writings, the Spirit </w:t>
      </w:r>
      <w:r w:rsidRPr="004B7EC9">
        <w:rPr>
          <w:rFonts w:cs="Arial"/>
          <w:i/>
          <w:sz w:val="20"/>
          <w:szCs w:val="16"/>
        </w:rPr>
        <w:t>prompted</w:t>
      </w:r>
      <w:r w:rsidRPr="004B7EC9">
        <w:rPr>
          <w:rFonts w:cs="Arial"/>
          <w:sz w:val="20"/>
          <w:szCs w:val="16"/>
        </w:rPr>
        <w:t xml:space="preserve"> individuals to write rather than directly </w:t>
      </w:r>
      <w:r w:rsidRPr="004B7EC9">
        <w:rPr>
          <w:rFonts w:cs="Arial"/>
          <w:i/>
          <w:sz w:val="20"/>
          <w:szCs w:val="16"/>
        </w:rPr>
        <w:t>telling</w:t>
      </w:r>
      <w:r w:rsidRPr="004B7EC9">
        <w:rPr>
          <w:rFonts w:cs="Arial"/>
          <w:sz w:val="20"/>
          <w:szCs w:val="16"/>
        </w:rPr>
        <w:t xml:space="preserve"> them.</w:t>
      </w:r>
    </w:p>
    <w:p w14:paraId="33FF437F" w14:textId="77777777" w:rsidR="00C4500F" w:rsidRPr="004B7EC9" w:rsidRDefault="00C4500F" w:rsidP="00C4500F">
      <w:pPr>
        <w:ind w:left="851" w:hanging="425"/>
        <w:rPr>
          <w:rFonts w:cs="Arial"/>
          <w:sz w:val="21"/>
          <w:szCs w:val="16"/>
        </w:rPr>
      </w:pPr>
    </w:p>
    <w:p w14:paraId="62CD29EA"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Only Revelation was revealed in nearly its entirety as </w:t>
      </w:r>
      <w:r w:rsidRPr="004B7EC9">
        <w:rPr>
          <w:rFonts w:cs="Arial"/>
          <w:sz w:val="20"/>
          <w:szCs w:val="16"/>
          <w:u w:val="single"/>
        </w:rPr>
        <w:t>a vision by an angel</w:t>
      </w:r>
      <w:r w:rsidRPr="004B7EC9">
        <w:rPr>
          <w:rFonts w:cs="Arial"/>
          <w:sz w:val="20"/>
          <w:szCs w:val="16"/>
        </w:rPr>
        <w:t xml:space="preserve"> (1:1).</w:t>
      </w:r>
      <w:r>
        <w:rPr>
          <w:rFonts w:cs="Arial"/>
          <w:sz w:val="20"/>
          <w:szCs w:val="16"/>
        </w:rPr>
        <w:t xml:space="preserve"> It was also shown to John on a single day—likely a Sunday if “the Lord’s day” denotes Sunday (1:10). </w:t>
      </w:r>
    </w:p>
    <w:p w14:paraId="73CDDA7C" w14:textId="77777777" w:rsidR="00C4500F" w:rsidRPr="004B7EC9" w:rsidRDefault="00C4500F" w:rsidP="00C4500F">
      <w:pPr>
        <w:ind w:left="851" w:hanging="425"/>
        <w:rPr>
          <w:rFonts w:cs="Arial"/>
          <w:sz w:val="21"/>
          <w:szCs w:val="16"/>
        </w:rPr>
      </w:pPr>
    </w:p>
    <w:p w14:paraId="3B43B724" w14:textId="77777777" w:rsidR="00C4500F" w:rsidRPr="004B7EC9" w:rsidRDefault="00C4500F" w:rsidP="00C4500F">
      <w:pPr>
        <w:pStyle w:val="Heading2"/>
        <w:tabs>
          <w:tab w:val="left" w:pos="990"/>
        </w:tabs>
        <w:ind w:left="851" w:hanging="425"/>
        <w:rPr>
          <w:rFonts w:cs="Arial"/>
          <w:sz w:val="20"/>
          <w:szCs w:val="16"/>
        </w:rPr>
      </w:pPr>
      <w:r w:rsidRPr="004B7EC9">
        <w:rPr>
          <w:rFonts w:cs="Arial"/>
          <w:sz w:val="20"/>
          <w:szCs w:val="16"/>
        </w:rPr>
        <w:t xml:space="preserve">Revelation has more </w:t>
      </w:r>
      <w:r w:rsidRPr="004B7EC9">
        <w:rPr>
          <w:rFonts w:cs="Arial"/>
          <w:sz w:val="20"/>
          <w:szCs w:val="16"/>
          <w:u w:val="single"/>
        </w:rPr>
        <w:t>songs</w:t>
      </w:r>
      <w:r w:rsidRPr="004B7EC9">
        <w:rPr>
          <w:rFonts w:cs="Arial"/>
          <w:sz w:val="20"/>
          <w:szCs w:val="16"/>
        </w:rPr>
        <w:t xml:space="preserve"> than any NT book.  </w:t>
      </w:r>
      <w:r>
        <w:rPr>
          <w:rFonts w:cs="Arial"/>
          <w:sz w:val="20"/>
          <w:szCs w:val="16"/>
        </w:rPr>
        <w:t>A</w:t>
      </w:r>
      <w:r w:rsidRPr="004B7EC9">
        <w:rPr>
          <w:rFonts w:cs="Arial"/>
          <w:sz w:val="20"/>
          <w:szCs w:val="16"/>
        </w:rPr>
        <w:t>ngels break into worship</w:t>
      </w:r>
      <w:r>
        <w:rPr>
          <w:rFonts w:cs="Arial"/>
          <w:sz w:val="20"/>
          <w:szCs w:val="16"/>
        </w:rPr>
        <w:t xml:space="preserve"> 14 times</w:t>
      </w:r>
      <w:r w:rsidRPr="004B7EC9">
        <w:rPr>
          <w:rFonts w:cs="Arial"/>
          <w:sz w:val="20"/>
          <w:szCs w:val="16"/>
        </w:rPr>
        <w:t>, making the book a model for worship.  It especially parallels Ezekiel in its worship (see next page).</w:t>
      </w:r>
    </w:p>
    <w:p w14:paraId="2FD5AFBA" w14:textId="77777777" w:rsidR="00C4500F" w:rsidRPr="004B7EC9" w:rsidRDefault="00C4500F" w:rsidP="00C4500F">
      <w:pPr>
        <w:rPr>
          <w:rFonts w:cs="Arial"/>
          <w:sz w:val="21"/>
          <w:szCs w:val="16"/>
        </w:rPr>
      </w:pPr>
    </w:p>
    <w:p w14:paraId="4AD59F2F" w14:textId="77777777" w:rsidR="00451C89" w:rsidRDefault="00451C89">
      <w:pPr>
        <w:rPr>
          <w:rFonts w:cs="Arial"/>
          <w:b/>
          <w:sz w:val="28"/>
          <w:szCs w:val="16"/>
        </w:rPr>
      </w:pPr>
      <w:r>
        <w:rPr>
          <w:rFonts w:cs="Arial"/>
          <w:b/>
          <w:sz w:val="28"/>
          <w:szCs w:val="16"/>
        </w:rPr>
        <w:br w:type="page"/>
      </w:r>
    </w:p>
    <w:p w14:paraId="0095DF86" w14:textId="4E2DB716" w:rsidR="00451C89" w:rsidRPr="004B7EC9" w:rsidRDefault="00451C89" w:rsidP="00451C89">
      <w:pPr>
        <w:ind w:right="-342"/>
        <w:jc w:val="center"/>
        <w:rPr>
          <w:rFonts w:cs="Arial"/>
          <w:szCs w:val="16"/>
        </w:rPr>
      </w:pPr>
      <w:r w:rsidRPr="004B7EC9">
        <w:rPr>
          <w:rFonts w:cs="Arial"/>
          <w:b/>
          <w:sz w:val="28"/>
          <w:szCs w:val="16"/>
        </w:rPr>
        <w:lastRenderedPageBreak/>
        <w:t>Synthesis</w:t>
      </w:r>
    </w:p>
    <w:p w14:paraId="10ACBFB2" w14:textId="77777777" w:rsidR="00451C89" w:rsidRPr="004B7EC9" w:rsidRDefault="00451C89" w:rsidP="00451C89">
      <w:pPr>
        <w:tabs>
          <w:tab w:val="left" w:pos="360"/>
        </w:tabs>
        <w:ind w:left="360" w:right="-342" w:hanging="360"/>
        <w:rPr>
          <w:rFonts w:cs="Arial"/>
          <w:b/>
          <w:sz w:val="20"/>
          <w:szCs w:val="16"/>
        </w:rPr>
      </w:pPr>
    </w:p>
    <w:p w14:paraId="4E42C2FE" w14:textId="77777777" w:rsidR="00451C89" w:rsidRPr="004B7EC9" w:rsidRDefault="00451C89" w:rsidP="00451C89">
      <w:pPr>
        <w:tabs>
          <w:tab w:val="left" w:pos="360"/>
        </w:tabs>
        <w:ind w:left="360" w:right="-342" w:hanging="360"/>
        <w:rPr>
          <w:rFonts w:cs="Arial"/>
          <w:b/>
          <w:sz w:val="20"/>
          <w:szCs w:val="16"/>
        </w:rPr>
      </w:pPr>
      <w:r w:rsidRPr="004B7EC9">
        <w:rPr>
          <w:rFonts w:cs="Arial"/>
          <w:b/>
          <w:sz w:val="20"/>
          <w:szCs w:val="16"/>
        </w:rPr>
        <w:t>Sovereignty of Christ in future victory</w:t>
      </w:r>
    </w:p>
    <w:p w14:paraId="723F5982" w14:textId="77777777" w:rsidR="00451C89" w:rsidRPr="004B7EC9" w:rsidRDefault="00451C89" w:rsidP="00451C89">
      <w:pPr>
        <w:tabs>
          <w:tab w:val="left" w:pos="2160"/>
        </w:tabs>
        <w:ind w:right="-342"/>
        <w:rPr>
          <w:rFonts w:cs="Arial"/>
          <w:b/>
          <w:sz w:val="20"/>
          <w:szCs w:val="16"/>
        </w:rPr>
      </w:pPr>
    </w:p>
    <w:p w14:paraId="0359C079" w14:textId="77777777" w:rsidR="00451C89" w:rsidRPr="004B7EC9" w:rsidRDefault="00451C89" w:rsidP="00451C89">
      <w:pPr>
        <w:tabs>
          <w:tab w:val="left" w:pos="2160"/>
        </w:tabs>
        <w:ind w:right="-342"/>
        <w:rPr>
          <w:rFonts w:cs="Arial"/>
          <w:b/>
          <w:sz w:val="20"/>
          <w:szCs w:val="16"/>
        </w:rPr>
      </w:pPr>
      <w:r w:rsidRPr="004B7EC9">
        <w:rPr>
          <w:rFonts w:cs="Arial"/>
          <w:b/>
          <w:sz w:val="20"/>
          <w:szCs w:val="16"/>
        </w:rPr>
        <w:t>1</w:t>
      </w:r>
      <w:r w:rsidRPr="004B7EC9">
        <w:rPr>
          <w:rFonts w:cs="Arial"/>
          <w:b/>
          <w:sz w:val="20"/>
          <w:szCs w:val="16"/>
        </w:rPr>
        <w:tab/>
        <w:t xml:space="preserve">Sovereign </w:t>
      </w:r>
      <w:r>
        <w:rPr>
          <w:rFonts w:cs="Arial"/>
          <w:b/>
          <w:sz w:val="20"/>
          <w:szCs w:val="16"/>
        </w:rPr>
        <w:t>over death</w:t>
      </w:r>
    </w:p>
    <w:p w14:paraId="25399955"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1:1-3</w:t>
      </w:r>
      <w:r w:rsidRPr="004B7EC9">
        <w:rPr>
          <w:rFonts w:cs="Arial"/>
          <w:sz w:val="20"/>
          <w:szCs w:val="16"/>
        </w:rPr>
        <w:tab/>
        <w:t>Subject</w:t>
      </w:r>
    </w:p>
    <w:p w14:paraId="2DBC0E46"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1:4-8</w:t>
      </w:r>
      <w:r w:rsidRPr="004B7EC9">
        <w:rPr>
          <w:rFonts w:cs="Arial"/>
          <w:sz w:val="20"/>
          <w:szCs w:val="16"/>
        </w:rPr>
        <w:tab/>
        <w:t>Worship of Trinity</w:t>
      </w:r>
    </w:p>
    <w:p w14:paraId="227C5658"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1:9-20</w:t>
      </w:r>
      <w:r w:rsidRPr="004B7EC9">
        <w:rPr>
          <w:rFonts w:cs="Arial"/>
          <w:sz w:val="20"/>
          <w:szCs w:val="16"/>
        </w:rPr>
        <w:tab/>
        <w:t>Glorified Christ</w:t>
      </w:r>
    </w:p>
    <w:p w14:paraId="17092951" w14:textId="77777777" w:rsidR="00451C89" w:rsidRPr="004B7EC9" w:rsidRDefault="00451C89" w:rsidP="00451C89">
      <w:pPr>
        <w:tabs>
          <w:tab w:val="left" w:pos="2160"/>
        </w:tabs>
        <w:ind w:right="-342"/>
        <w:rPr>
          <w:rFonts w:cs="Arial"/>
          <w:b/>
          <w:sz w:val="20"/>
          <w:szCs w:val="16"/>
        </w:rPr>
      </w:pPr>
    </w:p>
    <w:p w14:paraId="5582B681" w14:textId="77777777" w:rsidR="00451C89" w:rsidRPr="004B7EC9" w:rsidRDefault="00451C89" w:rsidP="00451C89">
      <w:pPr>
        <w:tabs>
          <w:tab w:val="left" w:pos="2160"/>
        </w:tabs>
        <w:ind w:right="-342"/>
        <w:rPr>
          <w:rFonts w:cs="Arial"/>
          <w:b/>
          <w:sz w:val="20"/>
          <w:szCs w:val="16"/>
        </w:rPr>
      </w:pPr>
      <w:r w:rsidRPr="004B7EC9">
        <w:rPr>
          <w:rFonts w:cs="Arial"/>
          <w:b/>
          <w:sz w:val="20"/>
          <w:szCs w:val="16"/>
        </w:rPr>
        <w:t>2–3</w:t>
      </w:r>
      <w:r w:rsidRPr="004B7EC9">
        <w:rPr>
          <w:rFonts w:cs="Arial"/>
          <w:b/>
          <w:sz w:val="20"/>
          <w:szCs w:val="16"/>
        </w:rPr>
        <w:tab/>
        <w:t>Sovereign over churches</w:t>
      </w:r>
    </w:p>
    <w:p w14:paraId="12A067E8"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2:1-7</w:t>
      </w:r>
      <w:r w:rsidRPr="004B7EC9">
        <w:rPr>
          <w:rFonts w:cs="Arial"/>
          <w:sz w:val="20"/>
          <w:szCs w:val="16"/>
        </w:rPr>
        <w:tab/>
        <w:t>Ephesus</w:t>
      </w:r>
      <w:r w:rsidRPr="004B7EC9">
        <w:rPr>
          <w:rFonts w:cs="Arial"/>
          <w:sz w:val="20"/>
          <w:szCs w:val="16"/>
        </w:rPr>
        <w:tab/>
        <w:t>(Busy</w:t>
      </w:r>
      <w:r w:rsidRPr="004B7EC9">
        <w:rPr>
          <w:rFonts w:cs="Arial"/>
          <w:sz w:val="20"/>
          <w:szCs w:val="16"/>
        </w:rPr>
        <w:tab/>
        <w:t>yet</w:t>
      </w:r>
      <w:r w:rsidRPr="004B7EC9">
        <w:rPr>
          <w:rFonts w:cs="Arial"/>
          <w:sz w:val="20"/>
          <w:szCs w:val="16"/>
        </w:rPr>
        <w:tab/>
        <w:t>Backslidden)</w:t>
      </w:r>
    </w:p>
    <w:p w14:paraId="2EBED81E"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2:8-11</w:t>
      </w:r>
      <w:r w:rsidRPr="004B7EC9">
        <w:rPr>
          <w:rFonts w:cs="Arial"/>
          <w:sz w:val="20"/>
          <w:szCs w:val="16"/>
        </w:rPr>
        <w:tab/>
        <w:t>Smyrna</w:t>
      </w:r>
      <w:r w:rsidRPr="004B7EC9">
        <w:rPr>
          <w:rFonts w:cs="Arial"/>
          <w:sz w:val="20"/>
          <w:szCs w:val="16"/>
        </w:rPr>
        <w:tab/>
        <w:t>(Suffering</w:t>
      </w:r>
      <w:r w:rsidRPr="004B7EC9">
        <w:rPr>
          <w:rFonts w:cs="Arial"/>
          <w:sz w:val="20"/>
          <w:szCs w:val="16"/>
        </w:rPr>
        <w:tab/>
        <w:t>yet</w:t>
      </w:r>
      <w:r w:rsidRPr="004B7EC9">
        <w:rPr>
          <w:rFonts w:cs="Arial"/>
          <w:sz w:val="20"/>
          <w:szCs w:val="16"/>
        </w:rPr>
        <w:tab/>
        <w:t>Steadfast)</w:t>
      </w:r>
    </w:p>
    <w:p w14:paraId="6A75D083"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2:12-17</w:t>
      </w:r>
      <w:r w:rsidRPr="004B7EC9">
        <w:rPr>
          <w:rFonts w:cs="Arial"/>
          <w:sz w:val="20"/>
          <w:szCs w:val="16"/>
        </w:rPr>
        <w:tab/>
        <w:t>Pergamum</w:t>
      </w:r>
      <w:r w:rsidRPr="004B7EC9">
        <w:rPr>
          <w:rFonts w:cs="Arial"/>
          <w:sz w:val="20"/>
          <w:szCs w:val="16"/>
        </w:rPr>
        <w:tab/>
        <w:t>(Continuing</w:t>
      </w:r>
      <w:r w:rsidRPr="004B7EC9">
        <w:rPr>
          <w:rFonts w:cs="Arial"/>
          <w:sz w:val="20"/>
          <w:szCs w:val="16"/>
        </w:rPr>
        <w:tab/>
        <w:t>yet</w:t>
      </w:r>
      <w:r w:rsidRPr="004B7EC9">
        <w:rPr>
          <w:rFonts w:cs="Arial"/>
          <w:sz w:val="20"/>
          <w:szCs w:val="16"/>
        </w:rPr>
        <w:tab/>
        <w:t>Compromising)</w:t>
      </w:r>
    </w:p>
    <w:p w14:paraId="44CD14B8"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2:18-29</w:t>
      </w:r>
      <w:r w:rsidRPr="004B7EC9">
        <w:rPr>
          <w:rFonts w:cs="Arial"/>
          <w:sz w:val="20"/>
          <w:szCs w:val="16"/>
        </w:rPr>
        <w:tab/>
        <w:t>Thyatira</w:t>
      </w:r>
      <w:r w:rsidRPr="004B7EC9">
        <w:rPr>
          <w:rFonts w:cs="Arial"/>
          <w:sz w:val="20"/>
          <w:szCs w:val="16"/>
        </w:rPr>
        <w:tab/>
        <w:t>(Involved</w:t>
      </w:r>
      <w:r w:rsidRPr="004B7EC9">
        <w:rPr>
          <w:rFonts w:cs="Arial"/>
          <w:sz w:val="20"/>
          <w:szCs w:val="16"/>
        </w:rPr>
        <w:tab/>
        <w:t>yet</w:t>
      </w:r>
      <w:r w:rsidRPr="004B7EC9">
        <w:rPr>
          <w:rFonts w:cs="Arial"/>
          <w:sz w:val="20"/>
          <w:szCs w:val="16"/>
        </w:rPr>
        <w:tab/>
        <w:t>Immoral)</w:t>
      </w:r>
    </w:p>
    <w:p w14:paraId="0AA0BC9A"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3:1-6</w:t>
      </w:r>
      <w:r w:rsidRPr="004B7EC9">
        <w:rPr>
          <w:rFonts w:cs="Arial"/>
          <w:sz w:val="20"/>
          <w:szCs w:val="16"/>
        </w:rPr>
        <w:tab/>
        <w:t>Sardis</w:t>
      </w:r>
      <w:r w:rsidRPr="004B7EC9">
        <w:rPr>
          <w:rFonts w:cs="Arial"/>
          <w:sz w:val="20"/>
          <w:szCs w:val="16"/>
        </w:rPr>
        <w:tab/>
        <w:t>(Distinguished</w:t>
      </w:r>
      <w:r w:rsidRPr="004B7EC9">
        <w:rPr>
          <w:rFonts w:cs="Arial"/>
          <w:sz w:val="20"/>
          <w:szCs w:val="16"/>
        </w:rPr>
        <w:tab/>
        <w:t>yet</w:t>
      </w:r>
      <w:r w:rsidRPr="004B7EC9">
        <w:rPr>
          <w:rFonts w:cs="Arial"/>
          <w:sz w:val="20"/>
          <w:szCs w:val="16"/>
        </w:rPr>
        <w:tab/>
        <w:t>Dead)</w:t>
      </w:r>
    </w:p>
    <w:p w14:paraId="537006AF"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3:7-13</w:t>
      </w:r>
      <w:r w:rsidRPr="004B7EC9">
        <w:rPr>
          <w:rFonts w:cs="Arial"/>
          <w:sz w:val="20"/>
          <w:szCs w:val="16"/>
        </w:rPr>
        <w:tab/>
        <w:t>Philadelphia</w:t>
      </w:r>
      <w:r w:rsidRPr="004B7EC9">
        <w:rPr>
          <w:rFonts w:cs="Arial"/>
          <w:sz w:val="20"/>
          <w:szCs w:val="16"/>
        </w:rPr>
        <w:tab/>
        <w:t>(Mistreated</w:t>
      </w:r>
      <w:r w:rsidRPr="004B7EC9">
        <w:rPr>
          <w:rFonts w:cs="Arial"/>
          <w:sz w:val="20"/>
          <w:szCs w:val="16"/>
        </w:rPr>
        <w:tab/>
        <w:t>yet</w:t>
      </w:r>
      <w:r w:rsidRPr="004B7EC9">
        <w:rPr>
          <w:rFonts w:cs="Arial"/>
          <w:sz w:val="20"/>
          <w:szCs w:val="16"/>
        </w:rPr>
        <w:tab/>
        <w:t>Missions-Minded)</w:t>
      </w:r>
    </w:p>
    <w:p w14:paraId="0BBD3DE5" w14:textId="77777777" w:rsidR="00451C89" w:rsidRPr="004B7EC9" w:rsidRDefault="00451C89" w:rsidP="00451C89">
      <w:pPr>
        <w:tabs>
          <w:tab w:val="left" w:pos="2520"/>
          <w:tab w:val="left" w:pos="5100"/>
          <w:tab w:val="left" w:pos="6521"/>
          <w:tab w:val="left" w:pos="6946"/>
        </w:tabs>
        <w:ind w:left="360" w:right="-342"/>
        <w:rPr>
          <w:rFonts w:cs="Arial"/>
          <w:sz w:val="20"/>
          <w:szCs w:val="16"/>
        </w:rPr>
      </w:pPr>
      <w:r w:rsidRPr="004B7EC9">
        <w:rPr>
          <w:rFonts w:cs="Arial"/>
          <w:sz w:val="20"/>
          <w:szCs w:val="16"/>
        </w:rPr>
        <w:t>3:14-22</w:t>
      </w:r>
      <w:r w:rsidRPr="004B7EC9">
        <w:rPr>
          <w:rFonts w:cs="Arial"/>
          <w:sz w:val="20"/>
          <w:szCs w:val="16"/>
        </w:rPr>
        <w:tab/>
        <w:t>Laodicea</w:t>
      </w:r>
      <w:r w:rsidRPr="004B7EC9">
        <w:rPr>
          <w:rFonts w:cs="Arial"/>
          <w:sz w:val="20"/>
          <w:szCs w:val="16"/>
        </w:rPr>
        <w:tab/>
        <w:t>(Luxurious</w:t>
      </w:r>
      <w:r w:rsidRPr="004B7EC9">
        <w:rPr>
          <w:rFonts w:cs="Arial"/>
          <w:sz w:val="20"/>
          <w:szCs w:val="16"/>
        </w:rPr>
        <w:tab/>
        <w:t>yet</w:t>
      </w:r>
      <w:r w:rsidRPr="004B7EC9">
        <w:rPr>
          <w:rFonts w:cs="Arial"/>
          <w:sz w:val="20"/>
          <w:szCs w:val="16"/>
        </w:rPr>
        <w:tab/>
        <w:t>Lukewarm)</w:t>
      </w:r>
    </w:p>
    <w:p w14:paraId="75FC3741" w14:textId="77777777" w:rsidR="00451C89" w:rsidRPr="004B7EC9" w:rsidRDefault="00451C89" w:rsidP="00451C89">
      <w:pPr>
        <w:tabs>
          <w:tab w:val="left" w:pos="2160"/>
        </w:tabs>
        <w:ind w:right="-342"/>
        <w:rPr>
          <w:rFonts w:cs="Arial"/>
          <w:b/>
          <w:sz w:val="20"/>
          <w:szCs w:val="16"/>
        </w:rPr>
      </w:pPr>
    </w:p>
    <w:p w14:paraId="67E0BA3D" w14:textId="77777777" w:rsidR="00451C89" w:rsidRPr="004B7EC9" w:rsidRDefault="00451C89" w:rsidP="00451C89">
      <w:pPr>
        <w:tabs>
          <w:tab w:val="left" w:pos="2160"/>
        </w:tabs>
        <w:ind w:right="-342"/>
        <w:rPr>
          <w:rFonts w:cs="Arial"/>
          <w:b/>
          <w:sz w:val="20"/>
          <w:szCs w:val="16"/>
        </w:rPr>
      </w:pPr>
      <w:r w:rsidRPr="004B7EC9">
        <w:rPr>
          <w:rFonts w:cs="Arial"/>
          <w:b/>
          <w:sz w:val="20"/>
          <w:szCs w:val="16"/>
        </w:rPr>
        <w:t>4–22</w:t>
      </w:r>
      <w:r w:rsidRPr="004B7EC9">
        <w:rPr>
          <w:rFonts w:cs="Arial"/>
          <w:b/>
          <w:sz w:val="20"/>
          <w:szCs w:val="16"/>
        </w:rPr>
        <w:tab/>
        <w:t xml:space="preserve">Sovereign </w:t>
      </w:r>
      <w:r>
        <w:rPr>
          <w:rFonts w:cs="Arial"/>
          <w:b/>
          <w:sz w:val="20"/>
          <w:szCs w:val="16"/>
        </w:rPr>
        <w:t>over</w:t>
      </w:r>
      <w:r w:rsidRPr="004B7EC9">
        <w:rPr>
          <w:rFonts w:cs="Arial"/>
          <w:b/>
          <w:sz w:val="20"/>
          <w:szCs w:val="16"/>
        </w:rPr>
        <w:t xml:space="preserve"> end-time events</w:t>
      </w:r>
    </w:p>
    <w:p w14:paraId="3355994B"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4:1–19:10</w:t>
      </w:r>
      <w:r w:rsidRPr="004B7EC9">
        <w:rPr>
          <w:rFonts w:cs="Arial"/>
          <w:sz w:val="20"/>
          <w:szCs w:val="16"/>
        </w:rPr>
        <w:tab/>
        <w:t>Tribulation</w:t>
      </w:r>
    </w:p>
    <w:p w14:paraId="75E691A2" w14:textId="77777777" w:rsidR="00451C89" w:rsidRPr="004B7EC9" w:rsidRDefault="00451C89" w:rsidP="00451C89">
      <w:pPr>
        <w:tabs>
          <w:tab w:val="left" w:pos="2880"/>
        </w:tabs>
        <w:ind w:left="720" w:right="-342"/>
        <w:rPr>
          <w:rFonts w:cs="Arial"/>
          <w:sz w:val="20"/>
          <w:szCs w:val="16"/>
        </w:rPr>
      </w:pPr>
      <w:r w:rsidRPr="004B7EC9">
        <w:rPr>
          <w:rFonts w:cs="Arial"/>
          <w:sz w:val="20"/>
          <w:szCs w:val="16"/>
        </w:rPr>
        <w:t>4:1–8:5</w:t>
      </w:r>
      <w:r w:rsidRPr="004B7EC9">
        <w:rPr>
          <w:rFonts w:cs="Arial"/>
          <w:sz w:val="20"/>
          <w:szCs w:val="16"/>
        </w:rPr>
        <w:tab/>
        <w:t>First half</w:t>
      </w:r>
    </w:p>
    <w:p w14:paraId="296DE751"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4–5</w:t>
      </w:r>
      <w:r w:rsidRPr="004B7EC9">
        <w:rPr>
          <w:rFonts w:cs="Arial"/>
          <w:sz w:val="20"/>
          <w:szCs w:val="16"/>
        </w:rPr>
        <w:tab/>
        <w:t>Christ's heavenly position</w:t>
      </w:r>
    </w:p>
    <w:p w14:paraId="784FE4D1"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4</w:t>
      </w:r>
      <w:r w:rsidRPr="004B7EC9">
        <w:rPr>
          <w:rFonts w:cs="Arial"/>
          <w:sz w:val="20"/>
          <w:szCs w:val="16"/>
        </w:rPr>
        <w:tab/>
        <w:t>Throne</w:t>
      </w:r>
    </w:p>
    <w:p w14:paraId="2C0A1053"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5</w:t>
      </w:r>
      <w:r w:rsidRPr="004B7EC9">
        <w:rPr>
          <w:rFonts w:cs="Arial"/>
          <w:sz w:val="20"/>
          <w:szCs w:val="16"/>
        </w:rPr>
        <w:tab/>
        <w:t>Scroll</w:t>
      </w:r>
    </w:p>
    <w:p w14:paraId="1921174C"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6:1–8:5</w:t>
      </w:r>
      <w:r w:rsidRPr="004B7EC9">
        <w:rPr>
          <w:rFonts w:cs="Arial"/>
          <w:sz w:val="20"/>
          <w:szCs w:val="16"/>
        </w:rPr>
        <w:tab/>
        <w:t>Seals</w:t>
      </w:r>
    </w:p>
    <w:p w14:paraId="25877B9A"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6</w:t>
      </w:r>
      <w:r w:rsidRPr="004B7EC9">
        <w:rPr>
          <w:rFonts w:cs="Arial"/>
          <w:sz w:val="20"/>
          <w:szCs w:val="16"/>
        </w:rPr>
        <w:tab/>
        <w:t>#1-6</w:t>
      </w:r>
    </w:p>
    <w:p w14:paraId="599D973D" w14:textId="77777777" w:rsidR="00451C89" w:rsidRPr="00725B5E" w:rsidRDefault="00451C89" w:rsidP="00451C89">
      <w:pPr>
        <w:tabs>
          <w:tab w:val="left" w:pos="3600"/>
          <w:tab w:val="left" w:pos="6000"/>
        </w:tabs>
        <w:ind w:left="1440" w:right="-342"/>
        <w:rPr>
          <w:rFonts w:cs="Arial"/>
          <w:sz w:val="20"/>
        </w:rPr>
      </w:pPr>
      <w:r w:rsidRPr="00725B5E">
        <w:rPr>
          <w:rFonts w:cs="Arial"/>
          <w:sz w:val="20"/>
        </w:rPr>
        <w:t>7</w:t>
      </w:r>
      <w:r w:rsidRPr="00725B5E">
        <w:rPr>
          <w:rFonts w:cs="Arial"/>
          <w:sz w:val="20"/>
        </w:rPr>
        <w:tab/>
        <w:t>(Saved Jews/Gentiles)</w:t>
      </w:r>
      <w:r w:rsidRPr="00725B5E">
        <w:rPr>
          <w:rFonts w:cs="Arial"/>
          <w:sz w:val="20"/>
        </w:rPr>
        <w:tab/>
        <w:t>() = Parenthetical information where</w:t>
      </w:r>
    </w:p>
    <w:p w14:paraId="0DBFE644" w14:textId="77777777" w:rsidR="00451C89" w:rsidRPr="00725B5E" w:rsidRDefault="00451C89" w:rsidP="00451C89">
      <w:pPr>
        <w:tabs>
          <w:tab w:val="left" w:pos="3600"/>
          <w:tab w:val="left" w:pos="6000"/>
        </w:tabs>
        <w:ind w:left="1440" w:right="-342"/>
        <w:rPr>
          <w:rFonts w:cs="Arial"/>
          <w:sz w:val="20"/>
        </w:rPr>
      </w:pPr>
      <w:r w:rsidRPr="00725B5E">
        <w:rPr>
          <w:rFonts w:cs="Arial"/>
          <w:sz w:val="20"/>
        </w:rPr>
        <w:t>8:1-5</w:t>
      </w:r>
      <w:r w:rsidRPr="00725B5E">
        <w:rPr>
          <w:rFonts w:cs="Arial"/>
          <w:sz w:val="20"/>
        </w:rPr>
        <w:tab/>
        <w:t>#7</w:t>
      </w:r>
      <w:r w:rsidRPr="00725B5E">
        <w:rPr>
          <w:rFonts w:cs="Arial"/>
          <w:sz w:val="20"/>
        </w:rPr>
        <w:tab/>
        <w:t xml:space="preserve"> the chronology is not carried forward</w:t>
      </w:r>
    </w:p>
    <w:p w14:paraId="15F16FC9" w14:textId="77777777" w:rsidR="00451C89" w:rsidRPr="004B7EC9" w:rsidRDefault="00451C89" w:rsidP="00451C89">
      <w:pPr>
        <w:tabs>
          <w:tab w:val="left" w:pos="2880"/>
        </w:tabs>
        <w:ind w:left="720" w:right="-342"/>
        <w:rPr>
          <w:rFonts w:cs="Arial"/>
          <w:sz w:val="20"/>
          <w:szCs w:val="16"/>
        </w:rPr>
      </w:pPr>
      <w:r w:rsidRPr="004B7EC9">
        <w:rPr>
          <w:rFonts w:cs="Arial"/>
          <w:sz w:val="20"/>
          <w:szCs w:val="16"/>
        </w:rPr>
        <w:t>8:6–19:10</w:t>
      </w:r>
      <w:r w:rsidRPr="004B7EC9">
        <w:rPr>
          <w:rFonts w:cs="Arial"/>
          <w:sz w:val="20"/>
          <w:szCs w:val="16"/>
        </w:rPr>
        <w:tab/>
        <w:t>Second half</w:t>
      </w:r>
    </w:p>
    <w:p w14:paraId="6A5A2485"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8:6–11:19</w:t>
      </w:r>
      <w:r w:rsidRPr="004B7EC9">
        <w:rPr>
          <w:rFonts w:cs="Arial"/>
          <w:sz w:val="20"/>
          <w:szCs w:val="16"/>
        </w:rPr>
        <w:tab/>
        <w:t>Trumpets</w:t>
      </w:r>
    </w:p>
    <w:p w14:paraId="1F37EC7E"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8:6–9:21</w:t>
      </w:r>
      <w:r w:rsidRPr="004B7EC9">
        <w:rPr>
          <w:rFonts w:cs="Arial"/>
          <w:sz w:val="20"/>
          <w:szCs w:val="16"/>
        </w:rPr>
        <w:tab/>
        <w:t>#1-6</w:t>
      </w:r>
    </w:p>
    <w:p w14:paraId="3F786003"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10:1–11:14</w:t>
      </w:r>
      <w:r w:rsidRPr="004B7EC9">
        <w:rPr>
          <w:rFonts w:cs="Arial"/>
          <w:sz w:val="20"/>
          <w:szCs w:val="16"/>
        </w:rPr>
        <w:tab/>
        <w:t>(Saved protected/unsaved judged, 2 witnesses)</w:t>
      </w:r>
    </w:p>
    <w:p w14:paraId="08081C73"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11:15-19</w:t>
      </w:r>
      <w:r w:rsidRPr="004B7EC9">
        <w:rPr>
          <w:rFonts w:cs="Arial"/>
          <w:sz w:val="20"/>
          <w:szCs w:val="16"/>
        </w:rPr>
        <w:tab/>
        <w:t>#7</w:t>
      </w:r>
    </w:p>
    <w:p w14:paraId="3A381496"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12–14</w:t>
      </w:r>
      <w:r w:rsidRPr="004B7EC9">
        <w:rPr>
          <w:rFonts w:cs="Arial"/>
          <w:sz w:val="20"/>
          <w:szCs w:val="16"/>
        </w:rPr>
        <w:tab/>
        <w:t>(Satan's activity, etc.)</w:t>
      </w:r>
    </w:p>
    <w:p w14:paraId="147A89CC"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12–13</w:t>
      </w:r>
      <w:r w:rsidRPr="004B7EC9">
        <w:rPr>
          <w:rFonts w:cs="Arial"/>
          <w:sz w:val="20"/>
          <w:szCs w:val="16"/>
        </w:rPr>
        <w:tab/>
        <w:t>Satan/agents</w:t>
      </w:r>
    </w:p>
    <w:p w14:paraId="3C051FA4" w14:textId="77777777" w:rsidR="00451C89" w:rsidRPr="004B7EC9" w:rsidRDefault="00451C89" w:rsidP="00451C89">
      <w:pPr>
        <w:tabs>
          <w:tab w:val="left" w:pos="3600"/>
        </w:tabs>
        <w:ind w:left="1440" w:right="-342"/>
        <w:rPr>
          <w:rFonts w:cs="Arial"/>
          <w:sz w:val="20"/>
          <w:szCs w:val="16"/>
        </w:rPr>
      </w:pPr>
      <w:r w:rsidRPr="004B7EC9">
        <w:rPr>
          <w:rFonts w:cs="Arial"/>
          <w:sz w:val="20"/>
          <w:szCs w:val="16"/>
        </w:rPr>
        <w:t>14</w:t>
      </w:r>
      <w:r w:rsidRPr="004B7EC9">
        <w:rPr>
          <w:rFonts w:cs="Arial"/>
          <w:sz w:val="20"/>
          <w:szCs w:val="16"/>
        </w:rPr>
        <w:tab/>
        <w:t>144,000 triumph</w:t>
      </w:r>
    </w:p>
    <w:p w14:paraId="2B9BA9D3"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15–16</w:t>
      </w:r>
      <w:r w:rsidRPr="004B7EC9">
        <w:rPr>
          <w:rFonts w:cs="Arial"/>
          <w:sz w:val="20"/>
          <w:szCs w:val="16"/>
        </w:rPr>
        <w:tab/>
        <w:t>Bowls #1-7</w:t>
      </w:r>
    </w:p>
    <w:p w14:paraId="0DCED5ED" w14:textId="77777777" w:rsidR="00451C89" w:rsidRPr="004B7EC9" w:rsidRDefault="00451C89" w:rsidP="00451C89">
      <w:pPr>
        <w:tabs>
          <w:tab w:val="left" w:pos="3240"/>
        </w:tabs>
        <w:ind w:left="1080" w:right="-342"/>
        <w:rPr>
          <w:rFonts w:cs="Arial"/>
          <w:sz w:val="20"/>
          <w:szCs w:val="16"/>
        </w:rPr>
      </w:pPr>
      <w:r w:rsidRPr="004B7EC9">
        <w:rPr>
          <w:rFonts w:cs="Arial"/>
          <w:sz w:val="20"/>
          <w:szCs w:val="16"/>
        </w:rPr>
        <w:t>17:1–19:10</w:t>
      </w:r>
      <w:r w:rsidRPr="004B7EC9">
        <w:rPr>
          <w:rFonts w:cs="Arial"/>
          <w:sz w:val="20"/>
          <w:szCs w:val="16"/>
        </w:rPr>
        <w:tab/>
        <w:t>(Babylon’s destruction)</w:t>
      </w:r>
    </w:p>
    <w:p w14:paraId="52F1A982"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19:11-21</w:t>
      </w:r>
      <w:r w:rsidRPr="004B7EC9">
        <w:rPr>
          <w:rFonts w:cs="Arial"/>
          <w:sz w:val="20"/>
          <w:szCs w:val="16"/>
        </w:rPr>
        <w:tab/>
        <w:t>Second Coming</w:t>
      </w:r>
    </w:p>
    <w:p w14:paraId="1C00B3D9"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20</w:t>
      </w:r>
      <w:r w:rsidRPr="004B7EC9">
        <w:rPr>
          <w:rFonts w:cs="Arial"/>
          <w:sz w:val="20"/>
          <w:szCs w:val="16"/>
        </w:rPr>
        <w:tab/>
        <w:t>Millennium, Satan's Doom, Great White Throne</w:t>
      </w:r>
    </w:p>
    <w:p w14:paraId="62005A94"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21:1–22:5</w:t>
      </w:r>
      <w:r w:rsidRPr="004B7EC9">
        <w:rPr>
          <w:rFonts w:cs="Arial"/>
          <w:sz w:val="20"/>
          <w:szCs w:val="16"/>
        </w:rPr>
        <w:tab/>
        <w:t>Eternal State</w:t>
      </w:r>
    </w:p>
    <w:p w14:paraId="429FDC4C" w14:textId="77777777" w:rsidR="00451C89" w:rsidRPr="004B7EC9" w:rsidRDefault="00451C89" w:rsidP="00451C89">
      <w:pPr>
        <w:tabs>
          <w:tab w:val="left" w:pos="2520"/>
        </w:tabs>
        <w:ind w:left="360" w:right="-342"/>
        <w:rPr>
          <w:rFonts w:cs="Arial"/>
          <w:sz w:val="20"/>
          <w:szCs w:val="16"/>
        </w:rPr>
      </w:pPr>
      <w:r w:rsidRPr="004B7EC9">
        <w:rPr>
          <w:rFonts w:cs="Arial"/>
          <w:sz w:val="20"/>
          <w:szCs w:val="16"/>
        </w:rPr>
        <w:t>22:6-21</w:t>
      </w:r>
      <w:r w:rsidRPr="004B7EC9">
        <w:rPr>
          <w:rFonts w:cs="Arial"/>
          <w:sz w:val="20"/>
          <w:szCs w:val="16"/>
        </w:rPr>
        <w:tab/>
        <w:t>Conclusion: coming imminent</w:t>
      </w:r>
    </w:p>
    <w:p w14:paraId="09D3251B" w14:textId="77777777" w:rsidR="00451C89" w:rsidRPr="004B7EC9" w:rsidRDefault="00451C89" w:rsidP="00451C89">
      <w:pPr>
        <w:ind w:right="-342" w:firstLine="360"/>
        <w:rPr>
          <w:rFonts w:cs="Arial"/>
          <w:sz w:val="20"/>
          <w:szCs w:val="16"/>
        </w:rPr>
      </w:pPr>
    </w:p>
    <w:p w14:paraId="4A2F3BA0" w14:textId="77777777" w:rsidR="00092A5E" w:rsidRPr="008950DC" w:rsidRDefault="00092A5E" w:rsidP="00092A5E"/>
    <w:p w14:paraId="110F4225" w14:textId="77777777" w:rsidR="00092A5E" w:rsidRDefault="00092A5E" w:rsidP="00092A5E">
      <w:pPr>
        <w:pStyle w:val="Heading1"/>
        <w:widowControl w:val="0"/>
        <w:jc w:val="center"/>
        <w:rPr>
          <w:rFonts w:cs="Arial"/>
        </w:rPr>
      </w:pPr>
    </w:p>
    <w:p w14:paraId="116930D4" w14:textId="77777777" w:rsidR="00092A5E" w:rsidRDefault="00092A5E" w:rsidP="00092A5E">
      <w:pPr>
        <w:pStyle w:val="Header"/>
        <w:widowControl w:val="0"/>
        <w:tabs>
          <w:tab w:val="clear" w:pos="4800"/>
          <w:tab w:val="center" w:pos="4950"/>
        </w:tabs>
        <w:ind w:right="-10"/>
        <w:rPr>
          <w:rFonts w:cs="Arial"/>
        </w:rPr>
        <w:sectPr w:rsidR="00092A5E" w:rsidSect="00844E24">
          <w:headerReference w:type="first" r:id="rId14"/>
          <w:pgSz w:w="11880" w:h="16820"/>
          <w:pgMar w:top="720" w:right="630" w:bottom="720" w:left="1240" w:header="720" w:footer="720" w:gutter="0"/>
          <w:cols w:space="720"/>
          <w:noEndnote/>
          <w:docGrid w:linePitch="299"/>
        </w:sectPr>
      </w:pPr>
    </w:p>
    <w:p w14:paraId="0B82EF03" w14:textId="3AECC57A" w:rsidR="00092A5E" w:rsidRPr="00FD7B79" w:rsidRDefault="00197285" w:rsidP="00092A5E">
      <w:pPr>
        <w:pStyle w:val="Header"/>
        <w:widowControl w:val="0"/>
        <w:tabs>
          <w:tab w:val="clear" w:pos="4800"/>
          <w:tab w:val="center" w:pos="4950"/>
        </w:tabs>
        <w:ind w:right="-10"/>
        <w:rPr>
          <w:rFonts w:cs="Arial"/>
          <w:b/>
          <w:sz w:val="32"/>
        </w:rPr>
      </w:pPr>
      <w:r>
        <w:rPr>
          <w:rFonts w:cs="Arial"/>
          <w:b/>
          <w:sz w:val="32"/>
        </w:rPr>
        <w:lastRenderedPageBreak/>
        <w:t>Be Triumphant</w:t>
      </w:r>
    </w:p>
    <w:p w14:paraId="39181032" w14:textId="472613FB" w:rsidR="00092A5E" w:rsidRPr="00FD7B79" w:rsidRDefault="00197285" w:rsidP="00092A5E">
      <w:pPr>
        <w:pStyle w:val="Header"/>
        <w:widowControl w:val="0"/>
        <w:tabs>
          <w:tab w:val="clear" w:pos="4800"/>
          <w:tab w:val="center" w:pos="4950"/>
        </w:tabs>
        <w:ind w:right="-10"/>
        <w:rPr>
          <w:rFonts w:cs="Arial"/>
          <w:b/>
          <w:i/>
        </w:rPr>
      </w:pPr>
      <w:r>
        <w:rPr>
          <w:rFonts w:cs="Arial"/>
          <w:b/>
          <w:i/>
        </w:rPr>
        <w:t>Revelation</w:t>
      </w:r>
    </w:p>
    <w:p w14:paraId="6B321A4A" w14:textId="77777777" w:rsidR="00092A5E" w:rsidRDefault="00092A5E" w:rsidP="00092A5E">
      <w:pPr>
        <w:pStyle w:val="Header"/>
        <w:widowControl w:val="0"/>
        <w:tabs>
          <w:tab w:val="clear" w:pos="4800"/>
          <w:tab w:val="center" w:pos="4950"/>
        </w:tabs>
        <w:ind w:right="-10"/>
        <w:jc w:val="left"/>
        <w:rPr>
          <w:rFonts w:cs="Arial"/>
          <w:b/>
          <w:u w:val="single"/>
        </w:rPr>
      </w:pPr>
    </w:p>
    <w:p w14:paraId="7C2777B3" w14:textId="77777777" w:rsidR="00092A5E" w:rsidRPr="00FD7B79" w:rsidRDefault="00092A5E" w:rsidP="00092A5E">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112800BF" w14:textId="20531BB3" w:rsidR="00092A5E" w:rsidRPr="005B254F" w:rsidRDefault="00092A5E" w:rsidP="00092A5E">
      <w:pPr>
        <w:pStyle w:val="Heading1"/>
        <w:widowControl w:val="0"/>
        <w:ind w:left="0" w:right="-10" w:firstLine="0"/>
        <w:rPr>
          <w:rFonts w:cs="Arial"/>
          <w:szCs w:val="22"/>
        </w:rPr>
      </w:pPr>
      <w:r w:rsidRPr="005B254F">
        <w:rPr>
          <w:rFonts w:cs="Arial"/>
          <w:i/>
          <w:szCs w:val="22"/>
        </w:rPr>
        <w:t>Exegetical Idea</w:t>
      </w:r>
      <w:r w:rsidRPr="005B254F">
        <w:rPr>
          <w:rFonts w:cs="Arial"/>
          <w:szCs w:val="22"/>
        </w:rPr>
        <w:t xml:space="preserve">: </w:t>
      </w:r>
      <w:r w:rsidR="00197285" w:rsidRPr="005B254F">
        <w:rPr>
          <w:rFonts w:cs="Arial"/>
          <w:szCs w:val="22"/>
        </w:rPr>
        <w:t>The way to triumph over internal compromise and external opposition is to trust the sovereignty of Jesus Christ in his ultimate future triumph.</w:t>
      </w:r>
    </w:p>
    <w:p w14:paraId="46B15675" w14:textId="094189BC" w:rsidR="00092A5E" w:rsidRPr="005B254F" w:rsidRDefault="00092A5E" w:rsidP="00092A5E">
      <w:pPr>
        <w:pStyle w:val="Heading1"/>
        <w:widowControl w:val="0"/>
        <w:ind w:right="-10"/>
        <w:rPr>
          <w:rFonts w:cs="Arial"/>
          <w:szCs w:val="22"/>
        </w:rPr>
      </w:pPr>
      <w:r w:rsidRPr="005B254F">
        <w:rPr>
          <w:rFonts w:cs="Arial"/>
          <w:szCs w:val="22"/>
        </w:rPr>
        <w:t>I.</w:t>
      </w:r>
      <w:r w:rsidRPr="005B254F">
        <w:rPr>
          <w:rFonts w:cs="Arial"/>
          <w:szCs w:val="22"/>
        </w:rPr>
        <w:tab/>
      </w:r>
      <w:r w:rsidR="00197285" w:rsidRPr="005B254F">
        <w:rPr>
          <w:rFonts w:cs="Arial"/>
          <w:szCs w:val="22"/>
        </w:rPr>
        <w:t xml:space="preserve">The way to triumph over internal compromise and external opposition is to trust the sovereignty of Jesus Christ </w:t>
      </w:r>
      <w:r w:rsidR="004E66F6">
        <w:rPr>
          <w:rFonts w:cs="Arial"/>
          <w:szCs w:val="22"/>
        </w:rPr>
        <w:t xml:space="preserve">over death </w:t>
      </w:r>
      <w:r w:rsidR="00197285" w:rsidRPr="005B254F">
        <w:rPr>
          <w:rFonts w:cs="Arial"/>
          <w:szCs w:val="22"/>
        </w:rPr>
        <w:t>(Rev 1).</w:t>
      </w:r>
    </w:p>
    <w:p w14:paraId="63AF3627" w14:textId="77777777" w:rsidR="00197285" w:rsidRPr="005B254F" w:rsidRDefault="00197285" w:rsidP="00197285">
      <w:pPr>
        <w:pStyle w:val="Heading2"/>
      </w:pPr>
      <w:r w:rsidRPr="005B254F">
        <w:t>John's prologue shows that the divinely given prophecy unveils Jesus Christ’s sovereignty and promises a blessing on those who obey it (1:1-3).</w:t>
      </w:r>
    </w:p>
    <w:p w14:paraId="2245A852" w14:textId="66D388ED" w:rsidR="00197285" w:rsidRPr="005B254F" w:rsidRDefault="00197285" w:rsidP="00197285">
      <w:pPr>
        <w:pStyle w:val="Heading2"/>
      </w:pPr>
      <w:r w:rsidRPr="005B254F">
        <w:t>John addresses seven churches in Asia and worships the triune God, especially Christ as the soon-to-come sovereign Ruler, to exhort his readers to watch for his return (1:4-8).</w:t>
      </w:r>
    </w:p>
    <w:p w14:paraId="49B2C8FC" w14:textId="240247A9" w:rsidR="000770E2" w:rsidRPr="005B254F" w:rsidRDefault="000770E2" w:rsidP="000770E2">
      <w:pPr>
        <w:pStyle w:val="Heading2"/>
      </w:pPr>
      <w:r w:rsidRPr="005B254F">
        <w:t>The glorified Jesus Christ shows his ability to handle the Church's internal and external problems and reveals the threefold outline of the book (1:9-20).</w:t>
      </w:r>
    </w:p>
    <w:p w14:paraId="06D68BA7" w14:textId="4B14655B" w:rsidR="00092A5E" w:rsidRPr="005B254F" w:rsidRDefault="00092A5E" w:rsidP="00092A5E">
      <w:pPr>
        <w:pStyle w:val="Heading1"/>
        <w:widowControl w:val="0"/>
        <w:ind w:right="-10"/>
        <w:rPr>
          <w:rFonts w:cs="Arial"/>
        </w:rPr>
      </w:pPr>
      <w:r w:rsidRPr="005B254F">
        <w:rPr>
          <w:rFonts w:cs="Arial"/>
        </w:rPr>
        <w:t>II.</w:t>
      </w:r>
      <w:r w:rsidRPr="005B254F">
        <w:rPr>
          <w:rFonts w:cs="Arial"/>
        </w:rPr>
        <w:tab/>
      </w:r>
      <w:r w:rsidR="0005338C" w:rsidRPr="005B254F">
        <w:rPr>
          <w:rFonts w:cs="Arial"/>
        </w:rPr>
        <w:t>The way seven Asian churches can triumph over internal compromise and external opposition is to trust the sovereignty of Jesus Christ (Rev 2–3).</w:t>
      </w:r>
    </w:p>
    <w:p w14:paraId="349112C2" w14:textId="3F4BEE01" w:rsidR="001E780D" w:rsidRPr="005B254F" w:rsidRDefault="001E780D" w:rsidP="002200A5">
      <w:pPr>
        <w:pStyle w:val="Heading2"/>
      </w:pPr>
      <w:r w:rsidRPr="005B254F">
        <w:t>Busy Yet Backsliding—Apostolic Age: Christ praises Ephesian believers for their service and diligence in God's truth and exhorts them to rekindle their love for Christ (2:1-7).</w:t>
      </w:r>
    </w:p>
    <w:p w14:paraId="313299BE" w14:textId="50AE033D" w:rsidR="001E780D" w:rsidRPr="005B254F" w:rsidRDefault="001E780D" w:rsidP="002200A5">
      <w:pPr>
        <w:pStyle w:val="Heading2"/>
      </w:pPr>
      <w:r w:rsidRPr="005B254F">
        <w:t>Suffering Yet Steadfast: AD 100-313 when Constantine made Christianity the official religion of the Roman Empire: Christ praises Smyrna for their suffering and exhorts courage (2:8-11).</w:t>
      </w:r>
    </w:p>
    <w:p w14:paraId="7CC41ED4" w14:textId="3EBF1CDE" w:rsidR="001E780D" w:rsidRPr="005B254F" w:rsidRDefault="001E780D" w:rsidP="002200A5">
      <w:pPr>
        <w:pStyle w:val="Heading2"/>
      </w:pPr>
      <w:r w:rsidRPr="005B254F">
        <w:t>Continuing Yet Compromising—AD 313-Pre-Middle Ages: Christ praises Pergamum believers for their faithfulness despite satanic attack and exhorts them to reject heresy (2:12-17).</w:t>
      </w:r>
    </w:p>
    <w:p w14:paraId="7FF2CA29" w14:textId="44C34518" w:rsidR="001E780D" w:rsidRPr="005B254F" w:rsidRDefault="001E780D" w:rsidP="002200A5">
      <w:pPr>
        <w:pStyle w:val="Heading2"/>
      </w:pPr>
      <w:r w:rsidRPr="005B254F">
        <w:t>Involved Yet Immoral—Middle Ages: Christ commends some Thyatira believers as properly motivated and persevering to exhort the others to repent of immorality (2:18-29).</w:t>
      </w:r>
    </w:p>
    <w:p w14:paraId="4B6FC353" w14:textId="16E54276" w:rsidR="001E780D" w:rsidRPr="005B254F" w:rsidRDefault="001E780D" w:rsidP="002200A5">
      <w:pPr>
        <w:pStyle w:val="Heading2"/>
      </w:pPr>
      <w:r w:rsidRPr="005B254F">
        <w:t>Distinguished Yet Dead—Catholics in the Reformation-late 1700's: Christ commends Sardis believers for their good deeds to renew them to obey what they had been taught (3:1-6).</w:t>
      </w:r>
    </w:p>
    <w:p w14:paraId="614D7AC4" w14:textId="6105AE7F" w:rsidR="00313056" w:rsidRPr="005B254F" w:rsidRDefault="00313056" w:rsidP="002200A5">
      <w:pPr>
        <w:pStyle w:val="Heading2"/>
      </w:pPr>
      <w:r w:rsidRPr="005B254F">
        <w:t>Mistreated Yet Missions-Minded—Modern Missionary Era (1795-1900s]: Christ praises Philadelphia’s evangelism despite opposition and urges perseverance (3:7-13).</w:t>
      </w:r>
    </w:p>
    <w:p w14:paraId="68FA31F5" w14:textId="77777777" w:rsidR="00C66449" w:rsidRPr="005B254F" w:rsidRDefault="00C66449" w:rsidP="002200A5">
      <w:pPr>
        <w:pStyle w:val="Heading2"/>
      </w:pPr>
      <w:r w:rsidRPr="005B254F">
        <w:t>Luxurious Yet Lukewarm—Modern Materialistic Church: Christ criticizes Laodicean believers so they will repent of their materialistic selfishness and embrace Christ's Lordship (3:14-22).</w:t>
      </w:r>
    </w:p>
    <w:p w14:paraId="775A9C13" w14:textId="28F8AD2C" w:rsidR="002200A5" w:rsidRPr="005B254F" w:rsidRDefault="002200A5" w:rsidP="004462CE">
      <w:pPr>
        <w:pStyle w:val="Heading1"/>
        <w:widowControl w:val="0"/>
        <w:ind w:right="-10"/>
        <w:rPr>
          <w:rFonts w:cs="Arial"/>
        </w:rPr>
      </w:pPr>
      <w:r w:rsidRPr="005B254F">
        <w:rPr>
          <w:rFonts w:cs="Arial"/>
        </w:rPr>
        <w:t>III.</w:t>
      </w:r>
      <w:r w:rsidRPr="005B254F">
        <w:rPr>
          <w:rFonts w:cs="Arial"/>
        </w:rPr>
        <w:tab/>
        <w:t xml:space="preserve">The way to triumph over internal compromise and external opposition is to trust the sovereignty of Jesus Christ in his future end-time </w:t>
      </w:r>
      <w:r w:rsidR="00B940EE">
        <w:rPr>
          <w:rFonts w:cs="Arial"/>
        </w:rPr>
        <w:t>victory</w:t>
      </w:r>
      <w:r w:rsidRPr="005B254F">
        <w:rPr>
          <w:rFonts w:cs="Arial"/>
        </w:rPr>
        <w:t xml:space="preserve"> (Rev 4–22).</w:t>
      </w:r>
    </w:p>
    <w:p w14:paraId="6A22851A" w14:textId="77777777" w:rsidR="002200A5" w:rsidRPr="005B254F" w:rsidRDefault="002200A5" w:rsidP="004462CE">
      <w:pPr>
        <w:pStyle w:val="Heading2"/>
      </w:pPr>
      <w:r w:rsidRPr="005B254F">
        <w:t>Prophecies of the seven-year Tribulation emphasize the second half (the Great Tribulation) and show Christ’s sovereignty as worthy to judge the world (4:1–19:10).</w:t>
      </w:r>
    </w:p>
    <w:p w14:paraId="49592E8E" w14:textId="77777777" w:rsidR="002200A5" w:rsidRPr="005B254F" w:rsidRDefault="002200A5" w:rsidP="002200A5">
      <w:pPr>
        <w:pStyle w:val="Heading3"/>
        <w:numPr>
          <w:ilvl w:val="2"/>
          <w:numId w:val="25"/>
        </w:numPr>
        <w:ind w:left="1276" w:hanging="425"/>
        <w:rPr>
          <w:rFonts w:cs="Arial"/>
        </w:rPr>
      </w:pPr>
      <w:r w:rsidRPr="005B254F">
        <w:rPr>
          <w:rFonts w:cs="Arial"/>
        </w:rPr>
        <w:t>The first half of the Tribulation depicts Christ's sovereignty over Antichrist during this relatively peaceful period (4:1–8:5).</w:t>
      </w:r>
    </w:p>
    <w:p w14:paraId="7E0C9153" w14:textId="77777777" w:rsidR="001D7A14" w:rsidRPr="001D7A14" w:rsidRDefault="001D7A14" w:rsidP="001D7A14">
      <w:pPr>
        <w:numPr>
          <w:ilvl w:val="2"/>
          <w:numId w:val="25"/>
        </w:numPr>
        <w:spacing w:before="240" w:after="60"/>
        <w:ind w:left="1276" w:hanging="425"/>
        <w:outlineLvl w:val="2"/>
        <w:rPr>
          <w:rFonts w:cs="Arial"/>
          <w:lang w:eastAsia="en-US"/>
        </w:rPr>
      </w:pPr>
      <w:r w:rsidRPr="001D7A14">
        <w:rPr>
          <w:rFonts w:cs="Arial"/>
          <w:lang w:eastAsia="en-US"/>
        </w:rPr>
        <w:t>The second half of the Tribulation (Great Tribulation) in trumpet and bowl judgments shows Christ's sovereignty over the entire earth, its religions, and its political powers (8:6–19:10).</w:t>
      </w:r>
    </w:p>
    <w:p w14:paraId="33F98110" w14:textId="2715FA5A" w:rsidR="004462CE" w:rsidRPr="005B254F" w:rsidRDefault="004462CE" w:rsidP="004462CE">
      <w:pPr>
        <w:pStyle w:val="Heading2"/>
      </w:pPr>
      <w:r w:rsidRPr="005B254F">
        <w:lastRenderedPageBreak/>
        <w:t>Christ’s Second Coming encourages believers under persecution that Christ will be Ultimate Victor (19:11-21).</w:t>
      </w:r>
    </w:p>
    <w:p w14:paraId="2483D72E" w14:textId="70F5558F" w:rsidR="00387AC0" w:rsidRPr="005B254F" w:rsidRDefault="00387AC0" w:rsidP="00387AC0">
      <w:pPr>
        <w:pStyle w:val="Heading2"/>
      </w:pPr>
      <w:r w:rsidRPr="005B254F">
        <w:t>The Millennium will show Christ's sovereignty as Ultimate Victor over the earth, Satan, and death itself (Rev 20).</w:t>
      </w:r>
    </w:p>
    <w:p w14:paraId="2B5A8868" w14:textId="4F2C7FF2" w:rsidR="005F654B" w:rsidRPr="005B254F" w:rsidRDefault="005F654B" w:rsidP="001D1922">
      <w:pPr>
        <w:pStyle w:val="Heading3"/>
        <w:numPr>
          <w:ilvl w:val="2"/>
          <w:numId w:val="37"/>
        </w:numPr>
        <w:ind w:left="1276" w:hanging="425"/>
        <w:rPr>
          <w:rFonts w:cs="Arial"/>
        </w:rPr>
      </w:pPr>
      <w:r w:rsidRPr="005B254F">
        <w:rPr>
          <w:rFonts w:cs="Arial"/>
        </w:rPr>
        <w:t>The Millennium will fulfill many OT prophecies with Satan bound and believers ruling with Christ on earth for 1000 years (20:1-6).</w:t>
      </w:r>
    </w:p>
    <w:p w14:paraId="31C97775" w14:textId="4F039F2F" w:rsidR="005F654B" w:rsidRPr="005B254F" w:rsidRDefault="005F654B" w:rsidP="001D1922">
      <w:pPr>
        <w:pStyle w:val="Heading3"/>
        <w:numPr>
          <w:ilvl w:val="2"/>
          <w:numId w:val="25"/>
        </w:numPr>
        <w:ind w:left="1276" w:hanging="425"/>
        <w:rPr>
          <w:rFonts w:cs="Arial"/>
        </w:rPr>
      </w:pPr>
      <w:r w:rsidRPr="005B254F">
        <w:rPr>
          <w:rFonts w:cs="Arial"/>
        </w:rPr>
        <w:t>Satan's torment in the lake of burning sulfur after his defeat by Christ at the Battle with Gog and Magog will show Christ's victory over his long-time enemy (20:7-10).</w:t>
      </w:r>
    </w:p>
    <w:p w14:paraId="69B2587B" w14:textId="01B83183" w:rsidR="005F654B" w:rsidRPr="005B254F" w:rsidRDefault="000033AB" w:rsidP="001D1922">
      <w:pPr>
        <w:pStyle w:val="Heading3"/>
        <w:numPr>
          <w:ilvl w:val="2"/>
          <w:numId w:val="25"/>
        </w:numPr>
        <w:ind w:left="1276" w:hanging="425"/>
        <w:rPr>
          <w:rFonts w:cs="Arial"/>
        </w:rPr>
      </w:pPr>
      <w:r w:rsidRPr="005B254F">
        <w:rPr>
          <w:rFonts w:cs="Arial"/>
        </w:rPr>
        <w:t xml:space="preserve">The Great White Throne Judgment shows </w:t>
      </w:r>
      <w:r w:rsidR="005F654B" w:rsidRPr="005B254F">
        <w:rPr>
          <w:rFonts w:cs="Arial"/>
        </w:rPr>
        <w:t>God's just vengeance on all who opposed him and his victory over the last enemy, death (20:11-15).</w:t>
      </w:r>
    </w:p>
    <w:p w14:paraId="6CCC713E" w14:textId="6A5C63E8" w:rsidR="00741C5A" w:rsidRPr="005B254F" w:rsidRDefault="00741C5A" w:rsidP="00741C5A">
      <w:pPr>
        <w:pStyle w:val="Heading2"/>
      </w:pPr>
      <w:r w:rsidRPr="005B254F">
        <w:t>Prophecies of the Eternal State show the wonderful future of victors with Christ because he defeats the forces of evil (21:1–22:6).</w:t>
      </w:r>
    </w:p>
    <w:p w14:paraId="3AAF90EE" w14:textId="41DBC3BF" w:rsidR="00DA3174" w:rsidRPr="005B254F" w:rsidRDefault="00DA3174" w:rsidP="00DA3174">
      <w:pPr>
        <w:pStyle w:val="Heading2"/>
      </w:pPr>
      <w:r w:rsidRPr="005B254F">
        <w:t>The reason God shows himself living with us in our eternal home in the New Jerusalem is to live for him in light of the imminent return of Christ (22:7-21).</w:t>
      </w:r>
    </w:p>
    <w:p w14:paraId="25F4F9D0" w14:textId="77777777" w:rsidR="00092A5E" w:rsidRPr="00FD7B79" w:rsidRDefault="00092A5E" w:rsidP="00092A5E">
      <w:pPr>
        <w:pStyle w:val="Header"/>
        <w:widowControl w:val="0"/>
        <w:tabs>
          <w:tab w:val="clear" w:pos="4800"/>
          <w:tab w:val="center" w:pos="4950"/>
        </w:tabs>
        <w:ind w:right="-10"/>
        <w:jc w:val="left"/>
        <w:rPr>
          <w:rFonts w:cs="Arial"/>
        </w:rPr>
      </w:pPr>
    </w:p>
    <w:p w14:paraId="42206D84" w14:textId="77777777" w:rsidR="00092A5E" w:rsidRPr="00FB2D6E" w:rsidRDefault="00092A5E" w:rsidP="00092A5E">
      <w:pPr>
        <w:pStyle w:val="Header"/>
        <w:widowControl w:val="0"/>
        <w:rPr>
          <w:rFonts w:cs="Arial"/>
          <w:b/>
          <w:sz w:val="28"/>
        </w:rPr>
      </w:pPr>
      <w:r w:rsidRPr="00FB2D6E">
        <w:rPr>
          <w:rFonts w:cs="Arial"/>
          <w:b/>
          <w:sz w:val="28"/>
        </w:rPr>
        <w:t>Purpose or Desired Listener Response (Step 4)</w:t>
      </w:r>
    </w:p>
    <w:p w14:paraId="711634D5" w14:textId="2D9AE4AA" w:rsidR="00092A5E" w:rsidRPr="00FD7B79" w:rsidRDefault="00092A5E" w:rsidP="00092A5E">
      <w:pPr>
        <w:pStyle w:val="Header"/>
        <w:widowControl w:val="0"/>
        <w:rPr>
          <w:rFonts w:cs="Arial"/>
        </w:rPr>
      </w:pPr>
      <w:r w:rsidRPr="00FD7B79">
        <w:rPr>
          <w:rFonts w:cs="Arial"/>
        </w:rPr>
        <w:t>The listeners will</w:t>
      </w:r>
      <w:r w:rsidR="005E3CDD">
        <w:rPr>
          <w:rFonts w:cs="Arial"/>
        </w:rPr>
        <w:t xml:space="preserve"> trust Jesus as the Victor to triumph over their suffering or compromises.</w:t>
      </w:r>
    </w:p>
    <w:p w14:paraId="7BF5C9A9" w14:textId="77777777" w:rsidR="00092A5E" w:rsidRPr="00FD7B79" w:rsidRDefault="00092A5E" w:rsidP="00092A5E">
      <w:pPr>
        <w:pStyle w:val="Header"/>
        <w:widowControl w:val="0"/>
        <w:tabs>
          <w:tab w:val="clear" w:pos="4800"/>
          <w:tab w:val="center" w:pos="4950"/>
        </w:tabs>
        <w:ind w:right="-10"/>
        <w:jc w:val="left"/>
        <w:rPr>
          <w:rFonts w:cs="Arial"/>
        </w:rPr>
      </w:pPr>
    </w:p>
    <w:p w14:paraId="1F464305" w14:textId="77777777" w:rsidR="00092A5E" w:rsidRPr="00FD7B79" w:rsidRDefault="00092A5E" w:rsidP="00092A5E">
      <w:pPr>
        <w:widowControl w:val="0"/>
        <w:rPr>
          <w:rFonts w:cs="Arial"/>
        </w:rPr>
      </w:pPr>
      <w:r w:rsidRPr="00FD7B79">
        <w:rPr>
          <w:rFonts w:cs="Arial"/>
          <w:b/>
          <w:u w:val="single"/>
        </w:rPr>
        <w:t>Homiletical Outline</w:t>
      </w:r>
      <w:r w:rsidRPr="00FD7B79">
        <w:rPr>
          <w:rFonts w:cs="Arial"/>
        </w:rPr>
        <w:t xml:space="preserve"> (Cyclical inductive form)</w:t>
      </w:r>
    </w:p>
    <w:p w14:paraId="6585DC93" w14:textId="77777777" w:rsidR="00092A5E" w:rsidRPr="00FD7B79" w:rsidRDefault="00092A5E" w:rsidP="00092A5E">
      <w:pPr>
        <w:pStyle w:val="Heading1"/>
        <w:ind w:right="-10"/>
        <w:rPr>
          <w:rFonts w:cs="Arial"/>
        </w:rPr>
      </w:pPr>
      <w:r w:rsidRPr="00FD7B79">
        <w:rPr>
          <w:rFonts w:cs="Arial"/>
        </w:rPr>
        <w:t>Introduction</w:t>
      </w:r>
    </w:p>
    <w:p w14:paraId="5B6BD15C" w14:textId="521FD494" w:rsidR="00092A5E" w:rsidRPr="00FD7B79" w:rsidRDefault="00092A5E" w:rsidP="00092A5E">
      <w:pPr>
        <w:pStyle w:val="Heading3"/>
        <w:ind w:right="-10"/>
        <w:rPr>
          <w:rFonts w:cs="Arial"/>
        </w:rPr>
      </w:pPr>
      <w:r w:rsidRPr="00FD7B79">
        <w:rPr>
          <w:rFonts w:cs="Arial"/>
          <w:u w:val="single"/>
        </w:rPr>
        <w:t>Interest</w:t>
      </w:r>
      <w:r w:rsidRPr="00FD7B79">
        <w:rPr>
          <w:rFonts w:cs="Arial"/>
        </w:rPr>
        <w:t xml:space="preserve">: </w:t>
      </w:r>
      <w:r w:rsidR="00BC6656">
        <w:rPr>
          <w:rFonts w:cs="Arial"/>
        </w:rPr>
        <w:t xml:space="preserve">Many Christians </w:t>
      </w:r>
      <w:r w:rsidR="00214103">
        <w:rPr>
          <w:rFonts w:cs="Arial"/>
        </w:rPr>
        <w:t>have</w:t>
      </w:r>
      <w:r w:rsidR="00BC6656">
        <w:rPr>
          <w:rFonts w:cs="Arial"/>
        </w:rPr>
        <w:t xml:space="preserve"> defeated lives</w:t>
      </w:r>
      <w:r w:rsidR="007A30BB">
        <w:rPr>
          <w:rFonts w:cs="Arial"/>
        </w:rPr>
        <w:t xml:space="preserve">—they experience more </w:t>
      </w:r>
      <w:r w:rsidR="00307997">
        <w:rPr>
          <w:rFonts w:cs="Arial"/>
        </w:rPr>
        <w:t>setbacks</w:t>
      </w:r>
      <w:r w:rsidR="007A30BB">
        <w:rPr>
          <w:rFonts w:cs="Arial"/>
        </w:rPr>
        <w:t xml:space="preserve"> than victor</w:t>
      </w:r>
      <w:r w:rsidR="00307997">
        <w:rPr>
          <w:rFonts w:cs="Arial"/>
        </w:rPr>
        <w:t>ies</w:t>
      </w:r>
      <w:r w:rsidR="007A30BB">
        <w:rPr>
          <w:rFonts w:cs="Arial"/>
        </w:rPr>
        <w:t xml:space="preserve">. </w:t>
      </w:r>
    </w:p>
    <w:p w14:paraId="524BAE15" w14:textId="1E35C49F" w:rsidR="00092A5E" w:rsidRPr="00FD7B79" w:rsidRDefault="00092A5E" w:rsidP="00092A5E">
      <w:pPr>
        <w:pStyle w:val="Heading3"/>
        <w:ind w:right="-10"/>
        <w:rPr>
          <w:rFonts w:cs="Arial"/>
        </w:rPr>
      </w:pPr>
      <w:r w:rsidRPr="00FD7B79">
        <w:rPr>
          <w:rFonts w:cs="Arial"/>
          <w:u w:val="single"/>
        </w:rPr>
        <w:t>Need</w:t>
      </w:r>
      <w:r w:rsidRPr="00FD7B79">
        <w:rPr>
          <w:rFonts w:cs="Arial"/>
        </w:rPr>
        <w:t xml:space="preserve">: </w:t>
      </w:r>
      <w:r w:rsidR="00135CEC">
        <w:rPr>
          <w:rFonts w:cs="Arial"/>
        </w:rPr>
        <w:t xml:space="preserve">What about you? </w:t>
      </w:r>
      <w:r w:rsidR="00BB0F19">
        <w:rPr>
          <w:rFonts w:cs="Arial"/>
        </w:rPr>
        <w:t xml:space="preserve">Are you “on top of it”? </w:t>
      </w:r>
      <w:r w:rsidR="009B666D">
        <w:rPr>
          <w:rFonts w:cs="Arial"/>
        </w:rPr>
        <w:t>Are you looking up?</w:t>
      </w:r>
    </w:p>
    <w:p w14:paraId="1F1FE8F7" w14:textId="6F1FEE74" w:rsidR="00092A5E" w:rsidRPr="00FD7B79" w:rsidRDefault="00092A5E" w:rsidP="00092A5E">
      <w:pPr>
        <w:pStyle w:val="Heading3"/>
        <w:ind w:right="-10"/>
        <w:rPr>
          <w:rFonts w:cs="Arial"/>
        </w:rPr>
      </w:pPr>
      <w:r w:rsidRPr="00FD7B79">
        <w:rPr>
          <w:rFonts w:cs="Arial"/>
          <w:u w:val="single"/>
        </w:rPr>
        <w:t>Subject</w:t>
      </w:r>
      <w:r w:rsidRPr="00FD7B79">
        <w:rPr>
          <w:rFonts w:cs="Arial"/>
        </w:rPr>
        <w:t xml:space="preserve">: </w:t>
      </w:r>
      <w:r w:rsidR="00005BC4">
        <w:rPr>
          <w:rFonts w:cs="Arial"/>
        </w:rPr>
        <w:t xml:space="preserve">In light of all that we face… </w:t>
      </w:r>
      <w:r w:rsidR="00CF50F3">
        <w:rPr>
          <w:rFonts w:cs="Arial"/>
        </w:rPr>
        <w:t xml:space="preserve">How can we be </w:t>
      </w:r>
      <w:r w:rsidR="00CF50F3" w:rsidRPr="00CF50F3">
        <w:rPr>
          <w:rFonts w:cs="Arial"/>
          <w:u w:val="single"/>
        </w:rPr>
        <w:t>triumphant</w:t>
      </w:r>
      <w:r w:rsidR="00CF50F3">
        <w:rPr>
          <w:rFonts w:cs="Arial"/>
        </w:rPr>
        <w:t xml:space="preserve"> in Christ?</w:t>
      </w:r>
      <w:r w:rsidR="00AA0427">
        <w:rPr>
          <w:rFonts w:cs="Arial"/>
        </w:rPr>
        <w:t xml:space="preserve"> </w:t>
      </w:r>
      <w:r w:rsidR="00AA0427" w:rsidRPr="00AA0427">
        <w:rPr>
          <w:rFonts w:cs="Arial"/>
        </w:rPr>
        <w:t>What do we need to grasp about Jesus for victory?</w:t>
      </w:r>
    </w:p>
    <w:p w14:paraId="2639159D" w14:textId="648B0E13" w:rsidR="00092A5E" w:rsidRDefault="00092A5E" w:rsidP="00092A5E">
      <w:pPr>
        <w:pStyle w:val="Heading3"/>
        <w:ind w:right="-10"/>
        <w:rPr>
          <w:rFonts w:cs="Arial"/>
        </w:rPr>
      </w:pPr>
      <w:r w:rsidRPr="00FD7B79">
        <w:rPr>
          <w:rFonts w:cs="Arial"/>
          <w:u w:val="single"/>
        </w:rPr>
        <w:t>Background</w:t>
      </w:r>
      <w:r w:rsidRPr="00FD7B79">
        <w:rPr>
          <w:rFonts w:cs="Arial"/>
        </w:rPr>
        <w:t xml:space="preserve">: </w:t>
      </w:r>
      <w:r w:rsidR="00D3674D">
        <w:rPr>
          <w:rFonts w:cs="Arial"/>
        </w:rPr>
        <w:t>The book of Revelation reveals Jesus as the real King.</w:t>
      </w:r>
    </w:p>
    <w:p w14:paraId="76FEDF41" w14:textId="45FE8D28" w:rsidR="00092A5E" w:rsidRPr="00FD7B79" w:rsidRDefault="00092A5E" w:rsidP="00092A5E">
      <w:pPr>
        <w:pStyle w:val="Heading3"/>
        <w:ind w:right="-10"/>
        <w:rPr>
          <w:rFonts w:cs="Arial"/>
        </w:rPr>
      </w:pPr>
      <w:r w:rsidRPr="00FD7B79">
        <w:rPr>
          <w:rFonts w:cs="Arial"/>
          <w:u w:val="single"/>
        </w:rPr>
        <w:t>Preview</w:t>
      </w:r>
      <w:r w:rsidRPr="00FD7B79">
        <w:rPr>
          <w:rFonts w:cs="Arial"/>
        </w:rPr>
        <w:t xml:space="preserve">: </w:t>
      </w:r>
      <w:r w:rsidR="00AA7650">
        <w:rPr>
          <w:rFonts w:cs="Arial"/>
        </w:rPr>
        <w:t>T</w:t>
      </w:r>
      <w:r w:rsidR="00614598">
        <w:rPr>
          <w:rFonts w:cs="Arial"/>
        </w:rPr>
        <w:t>he theme of the book is the sovereignty of Christ in Future Victory, so t</w:t>
      </w:r>
      <w:r w:rsidR="00AA7650">
        <w:rPr>
          <w:rFonts w:cs="Arial"/>
        </w:rPr>
        <w:t xml:space="preserve">oday we will see </w:t>
      </w:r>
      <w:r w:rsidR="00AA7650" w:rsidRPr="00AA7650">
        <w:rPr>
          <w:rFonts w:cs="Arial"/>
          <w:i/>
          <w:iCs/>
        </w:rPr>
        <w:t>three truths we need to grasp</w:t>
      </w:r>
      <w:r w:rsidR="00AA7650" w:rsidRPr="00AA0427">
        <w:rPr>
          <w:rFonts w:cs="Arial"/>
        </w:rPr>
        <w:t xml:space="preserve"> about Jesus for victory</w:t>
      </w:r>
      <w:r w:rsidR="00AA7650">
        <w:rPr>
          <w:rFonts w:cs="Arial"/>
        </w:rPr>
        <w:t xml:space="preserve"> in our lives.</w:t>
      </w:r>
      <w:r w:rsidR="001D090B">
        <w:rPr>
          <w:rFonts w:cs="Arial"/>
        </w:rPr>
        <w:t xml:space="preserve"> </w:t>
      </w:r>
    </w:p>
    <w:p w14:paraId="2AC7BBCC" w14:textId="1E88204F" w:rsidR="00092A5E" w:rsidRPr="00FD7B79" w:rsidRDefault="00092A5E" w:rsidP="00092A5E">
      <w:pPr>
        <w:pStyle w:val="Heading3"/>
        <w:ind w:right="-10"/>
        <w:rPr>
          <w:rFonts w:cs="Arial"/>
        </w:rPr>
      </w:pPr>
      <w:r w:rsidRPr="00FD7B79">
        <w:rPr>
          <w:rFonts w:cs="Arial"/>
          <w:u w:val="single"/>
        </w:rPr>
        <w:t>Text</w:t>
      </w:r>
      <w:r w:rsidRPr="00FD7B79">
        <w:rPr>
          <w:rFonts w:cs="Arial"/>
        </w:rPr>
        <w:t xml:space="preserve">: </w:t>
      </w:r>
      <w:r w:rsidR="007B37A8">
        <w:rPr>
          <w:rFonts w:cs="Arial"/>
        </w:rPr>
        <w:t>I will survey the whole book of Revelation.</w:t>
      </w:r>
    </w:p>
    <w:p w14:paraId="4B7C4C43" w14:textId="77777777" w:rsidR="00092A5E" w:rsidRPr="00FD7B79" w:rsidRDefault="00092A5E" w:rsidP="00092A5E">
      <w:pPr>
        <w:rPr>
          <w:rFonts w:cs="Arial"/>
        </w:rPr>
      </w:pPr>
    </w:p>
    <w:p w14:paraId="7A86874B" w14:textId="53DD127C" w:rsidR="00092A5E" w:rsidRPr="00FD7B79" w:rsidRDefault="00092A5E" w:rsidP="00092A5E">
      <w:pPr>
        <w:rPr>
          <w:rFonts w:cs="Arial"/>
        </w:rPr>
      </w:pPr>
      <w:r w:rsidRPr="00FD7B79">
        <w:rPr>
          <w:rFonts w:cs="Arial"/>
        </w:rPr>
        <w:t>(</w:t>
      </w:r>
      <w:r w:rsidR="00AA0427" w:rsidRPr="00AA0427">
        <w:rPr>
          <w:rFonts w:cs="Arial"/>
        </w:rPr>
        <w:t xml:space="preserve">What </w:t>
      </w:r>
      <w:r w:rsidR="00AA0427">
        <w:rPr>
          <w:rFonts w:cs="Arial"/>
        </w:rPr>
        <w:t>is the first truth we</w:t>
      </w:r>
      <w:r w:rsidR="00AA0427" w:rsidRPr="00AA0427">
        <w:rPr>
          <w:rFonts w:cs="Arial"/>
        </w:rPr>
        <w:t xml:space="preserve"> need to grasp about Jesus for victory</w:t>
      </w:r>
      <w:r w:rsidR="00AA0427">
        <w:rPr>
          <w:rFonts w:cs="Arial"/>
        </w:rPr>
        <w:t xml:space="preserve"> over persecution and compromise?</w:t>
      </w:r>
      <w:r w:rsidR="007B1D32">
        <w:rPr>
          <w:rFonts w:cs="Arial"/>
        </w:rPr>
        <w:t xml:space="preserve"> To be triumphant, we need to take hold of the reality that…</w:t>
      </w:r>
      <w:r w:rsidRPr="00FD7B79">
        <w:rPr>
          <w:rFonts w:cs="Arial"/>
        </w:rPr>
        <w:t>)</w:t>
      </w:r>
    </w:p>
    <w:p w14:paraId="16014A1A" w14:textId="376CF679" w:rsidR="00092A5E" w:rsidRPr="00FD7B79" w:rsidRDefault="00092A5E" w:rsidP="00092A5E">
      <w:pPr>
        <w:pStyle w:val="Heading1"/>
        <w:rPr>
          <w:rFonts w:cs="Arial"/>
        </w:rPr>
      </w:pPr>
      <w:r w:rsidRPr="00FD7B79">
        <w:rPr>
          <w:rFonts w:cs="Arial"/>
        </w:rPr>
        <w:t>I.</w:t>
      </w:r>
      <w:r w:rsidRPr="00FD7B79">
        <w:rPr>
          <w:rFonts w:cs="Arial"/>
        </w:rPr>
        <w:tab/>
      </w:r>
      <w:r w:rsidR="00D51DAB">
        <w:rPr>
          <w:rFonts w:cs="Arial"/>
        </w:rPr>
        <w:t xml:space="preserve">Jesus </w:t>
      </w:r>
      <w:r w:rsidR="00B158E5">
        <w:rPr>
          <w:rFonts w:cs="Arial"/>
        </w:rPr>
        <w:t xml:space="preserve">rules </w:t>
      </w:r>
      <w:r w:rsidR="00D51DAB">
        <w:rPr>
          <w:rFonts w:cs="Arial"/>
        </w:rPr>
        <w:t xml:space="preserve">over </w:t>
      </w:r>
      <w:r w:rsidR="00D51DAB" w:rsidRPr="00D51DAB">
        <w:rPr>
          <w:rFonts w:cs="Arial"/>
          <w:u w:val="single"/>
        </w:rPr>
        <w:t>death</w:t>
      </w:r>
      <w:r w:rsidR="00D51DAB">
        <w:rPr>
          <w:rFonts w:cs="Arial"/>
        </w:rPr>
        <w:t xml:space="preserve"> (Rev 1).</w:t>
      </w:r>
    </w:p>
    <w:p w14:paraId="293AE7BF" w14:textId="0B556C29" w:rsidR="001B65E6" w:rsidRDefault="001B65E6" w:rsidP="001B65E6">
      <w:pPr>
        <w:pStyle w:val="Heading2"/>
      </w:pPr>
      <w:r w:rsidRPr="005B254F">
        <w:t xml:space="preserve">Jesus </w:t>
      </w:r>
      <w:r w:rsidR="00917168">
        <w:t>reveals the future</w:t>
      </w:r>
      <w:r w:rsidRPr="005B254F">
        <w:t xml:space="preserve"> and promises </w:t>
      </w:r>
      <w:r w:rsidR="00917168">
        <w:t xml:space="preserve">to </w:t>
      </w:r>
      <w:r w:rsidRPr="005B254F">
        <w:t xml:space="preserve">bless </w:t>
      </w:r>
      <w:r w:rsidR="00917168">
        <w:t>all</w:t>
      </w:r>
      <w:r w:rsidRPr="005B254F">
        <w:t xml:space="preserve"> who </w:t>
      </w:r>
      <w:r w:rsidR="00917168">
        <w:t xml:space="preserve">read and </w:t>
      </w:r>
      <w:r w:rsidRPr="005B254F">
        <w:t xml:space="preserve">obey </w:t>
      </w:r>
      <w:r w:rsidR="00917168">
        <w:t>the prophecy</w:t>
      </w:r>
      <w:r w:rsidRPr="005B254F">
        <w:t xml:space="preserve"> (1:1-3).</w:t>
      </w:r>
    </w:p>
    <w:p w14:paraId="53D9583D" w14:textId="39AE3BCB" w:rsidR="001B65E6" w:rsidRPr="005B254F" w:rsidRDefault="003473E1" w:rsidP="001B65E6">
      <w:pPr>
        <w:pStyle w:val="Heading2"/>
      </w:pPr>
      <w:r>
        <w:t>We</w:t>
      </w:r>
      <w:r w:rsidR="001B65E6" w:rsidRPr="005B254F">
        <w:t xml:space="preserve"> </w:t>
      </w:r>
      <w:r w:rsidR="002F5844">
        <w:t>should</w:t>
      </w:r>
      <w:r w:rsidR="001B65E6" w:rsidRPr="005B254F">
        <w:t xml:space="preserve"> worship </w:t>
      </w:r>
      <w:r>
        <w:t>the Triune God because</w:t>
      </w:r>
      <w:r w:rsidR="002F5844">
        <w:t xml:space="preserve"> the Risen</w:t>
      </w:r>
      <w:r w:rsidR="001B65E6" w:rsidRPr="005B254F">
        <w:t xml:space="preserve"> Ruler</w:t>
      </w:r>
      <w:r w:rsidR="002F5844">
        <w:t xml:space="preserve"> will</w:t>
      </w:r>
      <w:r w:rsidR="001B65E6" w:rsidRPr="005B254F">
        <w:t xml:space="preserve"> </w:t>
      </w:r>
      <w:r>
        <w:t xml:space="preserve">soon </w:t>
      </w:r>
      <w:r w:rsidR="001B65E6" w:rsidRPr="005B254F">
        <w:t>return (1:4-8).</w:t>
      </w:r>
    </w:p>
    <w:p w14:paraId="541AEB6F" w14:textId="66EB20A7" w:rsidR="001B65E6" w:rsidRPr="005B254F" w:rsidRDefault="003473E1" w:rsidP="001B65E6">
      <w:pPr>
        <w:pStyle w:val="Heading2"/>
      </w:pPr>
      <w:r w:rsidRPr="003473E1">
        <w:t xml:space="preserve">Seeing Christ glorified shows He can solve your problems </w:t>
      </w:r>
      <w:r w:rsidR="001B65E6" w:rsidRPr="005B254F">
        <w:t>(1:9-20).</w:t>
      </w:r>
    </w:p>
    <w:p w14:paraId="1E86F586" w14:textId="77777777" w:rsidR="00836836" w:rsidRPr="00FD7B79" w:rsidRDefault="00836836" w:rsidP="00836836">
      <w:pPr>
        <w:rPr>
          <w:rFonts w:cs="Arial"/>
        </w:rPr>
      </w:pPr>
    </w:p>
    <w:p w14:paraId="3A85E46E" w14:textId="13616EED" w:rsidR="00836836" w:rsidRPr="00FD7B79" w:rsidRDefault="00836836" w:rsidP="00836836">
      <w:pPr>
        <w:rPr>
          <w:rFonts w:cs="Arial"/>
        </w:rPr>
      </w:pPr>
      <w:r w:rsidRPr="00FD7B79">
        <w:rPr>
          <w:rFonts w:cs="Arial"/>
        </w:rPr>
        <w:lastRenderedPageBreak/>
        <w:t>(</w:t>
      </w:r>
      <w:r>
        <w:rPr>
          <w:rFonts w:cs="Arial"/>
        </w:rPr>
        <w:t xml:space="preserve">So Jesus rules over our greatest enemy, death </w:t>
      </w:r>
      <w:r w:rsidR="005E1766">
        <w:rPr>
          <w:rFonts w:cs="Arial"/>
        </w:rPr>
        <w:t>[</w:t>
      </w:r>
      <w:r>
        <w:rPr>
          <w:rFonts w:cs="Arial"/>
        </w:rPr>
        <w:t>Rev 1</w:t>
      </w:r>
      <w:r w:rsidR="005E1766">
        <w:rPr>
          <w:rFonts w:cs="Arial"/>
        </w:rPr>
        <w:t>]</w:t>
      </w:r>
      <w:r>
        <w:rPr>
          <w:rFonts w:cs="Arial"/>
        </w:rPr>
        <w:t>. But w</w:t>
      </w:r>
      <w:r w:rsidRPr="00AA0427">
        <w:rPr>
          <w:rFonts w:cs="Arial"/>
        </w:rPr>
        <w:t xml:space="preserve">hat </w:t>
      </w:r>
      <w:r>
        <w:rPr>
          <w:rFonts w:cs="Arial"/>
        </w:rPr>
        <w:t>is the second truth we</w:t>
      </w:r>
      <w:r w:rsidRPr="00AA0427">
        <w:rPr>
          <w:rFonts w:cs="Arial"/>
        </w:rPr>
        <w:t xml:space="preserve"> need to grasp about Jesus for victory</w:t>
      </w:r>
      <w:r>
        <w:rPr>
          <w:rFonts w:cs="Arial"/>
        </w:rPr>
        <w:t xml:space="preserve"> over persecution and compromise? To be triumphant, we also must take hold of the reality that…</w:t>
      </w:r>
      <w:r w:rsidRPr="00FD7B79">
        <w:rPr>
          <w:rFonts w:cs="Arial"/>
        </w:rPr>
        <w:t>)</w:t>
      </w:r>
    </w:p>
    <w:p w14:paraId="5E5512C7" w14:textId="413C5215" w:rsidR="00092A5E" w:rsidRPr="00FD7B79" w:rsidRDefault="00092A5E" w:rsidP="00092A5E">
      <w:pPr>
        <w:pStyle w:val="Heading1"/>
        <w:rPr>
          <w:rFonts w:cs="Arial"/>
        </w:rPr>
      </w:pPr>
      <w:r w:rsidRPr="00FD7B79">
        <w:rPr>
          <w:rFonts w:cs="Arial"/>
        </w:rPr>
        <w:t>II.</w:t>
      </w:r>
      <w:r w:rsidRPr="00FD7B79">
        <w:rPr>
          <w:rFonts w:cs="Arial"/>
        </w:rPr>
        <w:tab/>
      </w:r>
      <w:r w:rsidR="00221971">
        <w:rPr>
          <w:rFonts w:cs="Arial"/>
        </w:rPr>
        <w:t xml:space="preserve">Jesus rules </w:t>
      </w:r>
      <w:r w:rsidR="00CE1085">
        <w:rPr>
          <w:rFonts w:cs="Arial"/>
        </w:rPr>
        <w:t xml:space="preserve">over </w:t>
      </w:r>
      <w:r w:rsidR="00CE1085">
        <w:rPr>
          <w:rFonts w:cs="Arial"/>
          <w:u w:val="single"/>
        </w:rPr>
        <w:t>churches</w:t>
      </w:r>
      <w:r w:rsidR="00CE1085">
        <w:rPr>
          <w:rFonts w:cs="Arial"/>
        </w:rPr>
        <w:t xml:space="preserve"> (Rev 2–3).</w:t>
      </w:r>
    </w:p>
    <w:p w14:paraId="7CB8B0C8" w14:textId="05499C53" w:rsidR="001B65E6" w:rsidRPr="005B254F" w:rsidRDefault="00EA1C4E" w:rsidP="001B65E6">
      <w:pPr>
        <w:pStyle w:val="Heading2"/>
      </w:pPr>
      <w:r>
        <w:t xml:space="preserve">Ephesus </w:t>
      </w:r>
      <w:r w:rsidR="00E66C64">
        <w:t>wa</w:t>
      </w:r>
      <w:r>
        <w:t xml:space="preserve">s </w:t>
      </w:r>
      <w:r w:rsidR="001B65E6" w:rsidRPr="0076020F">
        <w:rPr>
          <w:i/>
          <w:iCs/>
        </w:rPr>
        <w:t>Busy Yet Backsliding</w:t>
      </w:r>
      <w:r>
        <w:t xml:space="preserve"> so they needed</w:t>
      </w:r>
      <w:r w:rsidR="001B65E6" w:rsidRPr="005B254F">
        <w:t xml:space="preserve"> to rekindle their love for Christ (2:1-7).</w:t>
      </w:r>
    </w:p>
    <w:p w14:paraId="5462D7ED" w14:textId="5E4BDE0A" w:rsidR="001B65E6" w:rsidRPr="005B254F" w:rsidRDefault="00E67D23" w:rsidP="001B65E6">
      <w:pPr>
        <w:pStyle w:val="Heading2"/>
      </w:pPr>
      <w:r w:rsidRPr="005B254F">
        <w:t xml:space="preserve">Smyrna </w:t>
      </w:r>
      <w:r>
        <w:t xml:space="preserve">was </w:t>
      </w:r>
      <w:r w:rsidR="001B65E6" w:rsidRPr="0076020F">
        <w:rPr>
          <w:i/>
          <w:iCs/>
        </w:rPr>
        <w:t>Suffering Yet Steadfast</w:t>
      </w:r>
      <w:r>
        <w:t xml:space="preserve"> so</w:t>
      </w:r>
      <w:r w:rsidR="001B65E6" w:rsidRPr="005B254F">
        <w:t xml:space="preserve"> Christ </w:t>
      </w:r>
      <w:r>
        <w:t>encourage</w:t>
      </w:r>
      <w:r w:rsidR="000848DD">
        <w:t>d</w:t>
      </w:r>
      <w:r>
        <w:t xml:space="preserve"> them in</w:t>
      </w:r>
      <w:r w:rsidR="001B65E6" w:rsidRPr="005B254F">
        <w:t xml:space="preserve"> their suffering (2:8-11).</w:t>
      </w:r>
    </w:p>
    <w:p w14:paraId="6F026EE5" w14:textId="06D79EB4" w:rsidR="001B65E6" w:rsidRPr="005B254F" w:rsidRDefault="0078030B" w:rsidP="001B65E6">
      <w:pPr>
        <w:pStyle w:val="Heading2"/>
      </w:pPr>
      <w:r w:rsidRPr="005B254F">
        <w:t xml:space="preserve">Pergamum </w:t>
      </w:r>
      <w:r>
        <w:t xml:space="preserve">was </w:t>
      </w:r>
      <w:r w:rsidR="001B65E6" w:rsidRPr="0094256D">
        <w:rPr>
          <w:i/>
          <w:iCs/>
        </w:rPr>
        <w:t>Continuing Yet Compromising</w:t>
      </w:r>
      <w:r>
        <w:t xml:space="preserve"> so they needed</w:t>
      </w:r>
      <w:r w:rsidR="001B65E6" w:rsidRPr="005B254F">
        <w:t xml:space="preserve"> to reject heresy (2:12-17).</w:t>
      </w:r>
    </w:p>
    <w:p w14:paraId="4B653230" w14:textId="7F4020DB" w:rsidR="001B65E6" w:rsidRPr="005B254F" w:rsidRDefault="002467FA" w:rsidP="001B65E6">
      <w:pPr>
        <w:pStyle w:val="Heading2"/>
      </w:pPr>
      <w:r w:rsidRPr="005B254F">
        <w:t xml:space="preserve">Thyatira </w:t>
      </w:r>
      <w:r>
        <w:t xml:space="preserve">was </w:t>
      </w:r>
      <w:r w:rsidR="001B65E6" w:rsidRPr="009D2FBD">
        <w:rPr>
          <w:i/>
          <w:iCs/>
        </w:rPr>
        <w:t>Involved Yet Immoral</w:t>
      </w:r>
      <w:r w:rsidR="00746B86">
        <w:t xml:space="preserve"> so must</w:t>
      </w:r>
      <w:r w:rsidR="001B65E6" w:rsidRPr="005B254F">
        <w:t xml:space="preserve"> repent of immorality (2:18-29).</w:t>
      </w:r>
    </w:p>
    <w:p w14:paraId="044343F7" w14:textId="045B12F6" w:rsidR="001B65E6" w:rsidRPr="005B254F" w:rsidRDefault="009D2FBD" w:rsidP="001B65E6">
      <w:pPr>
        <w:pStyle w:val="Heading2"/>
      </w:pPr>
      <w:r w:rsidRPr="005B254F">
        <w:t xml:space="preserve">Sardis </w:t>
      </w:r>
      <w:r>
        <w:t xml:space="preserve">was </w:t>
      </w:r>
      <w:r w:rsidR="001B65E6" w:rsidRPr="007B6BBE">
        <w:rPr>
          <w:i/>
          <w:iCs/>
        </w:rPr>
        <w:t>Distinguished Yet Dead</w:t>
      </w:r>
      <w:r>
        <w:t xml:space="preserve"> so they needed to renew</w:t>
      </w:r>
      <w:r w:rsidR="001B65E6" w:rsidRPr="005B254F">
        <w:t xml:space="preserve"> </w:t>
      </w:r>
      <w:r>
        <w:t>their obedience</w:t>
      </w:r>
      <w:r w:rsidR="001B65E6" w:rsidRPr="005B254F">
        <w:t xml:space="preserve"> (3:1-6).</w:t>
      </w:r>
    </w:p>
    <w:p w14:paraId="23931D1E" w14:textId="4CD8ADD5" w:rsidR="001B65E6" w:rsidRPr="005B254F" w:rsidRDefault="00145954" w:rsidP="001B65E6">
      <w:pPr>
        <w:pStyle w:val="Heading2"/>
      </w:pPr>
      <w:r w:rsidRPr="005B254F">
        <w:t>Philadelphia</w:t>
      </w:r>
      <w:r>
        <w:t xml:space="preserve"> was </w:t>
      </w:r>
      <w:r w:rsidR="001B65E6" w:rsidRPr="007B6BBE">
        <w:rPr>
          <w:i/>
          <w:iCs/>
        </w:rPr>
        <w:t>Mistreated Yet Missions-Minded</w:t>
      </w:r>
      <w:r>
        <w:t xml:space="preserve"> so Jesus</w:t>
      </w:r>
      <w:r w:rsidR="001B65E6" w:rsidRPr="005B254F">
        <w:t xml:space="preserve"> urge</w:t>
      </w:r>
      <w:r>
        <w:t>d</w:t>
      </w:r>
      <w:r w:rsidR="001B65E6" w:rsidRPr="005B254F">
        <w:t xml:space="preserve"> perseverance (3:7-13).</w:t>
      </w:r>
    </w:p>
    <w:p w14:paraId="5DD0DF30" w14:textId="3575A1E9" w:rsidR="001B65E6" w:rsidRPr="005B254F" w:rsidRDefault="00AB1CBE" w:rsidP="001B65E6">
      <w:pPr>
        <w:pStyle w:val="Heading2"/>
      </w:pPr>
      <w:r w:rsidRPr="005B254F">
        <w:t>Laodicea</w:t>
      </w:r>
      <w:r>
        <w:t xml:space="preserve"> was </w:t>
      </w:r>
      <w:r w:rsidR="001B65E6" w:rsidRPr="00AC1300">
        <w:rPr>
          <w:i/>
          <w:iCs/>
        </w:rPr>
        <w:t>Luxurious Yet Lukewarm</w:t>
      </w:r>
      <w:r w:rsidR="00567D3F" w:rsidRPr="00567D3F">
        <w:t>, so</w:t>
      </w:r>
      <w:r w:rsidR="00AC1300">
        <w:t xml:space="preserve"> </w:t>
      </w:r>
      <w:r w:rsidR="000E0FCB" w:rsidRPr="005B254F">
        <w:t xml:space="preserve">Lordship </w:t>
      </w:r>
      <w:r w:rsidR="000E0FCB">
        <w:t xml:space="preserve">must replace </w:t>
      </w:r>
      <w:r w:rsidR="001B65E6" w:rsidRPr="005B254F">
        <w:t>material</w:t>
      </w:r>
      <w:r w:rsidR="007B6BBE">
        <w:t>ism</w:t>
      </w:r>
      <w:r w:rsidR="001B65E6" w:rsidRPr="005B254F">
        <w:t xml:space="preserve"> (3:14-22).</w:t>
      </w:r>
    </w:p>
    <w:p w14:paraId="0DA6E71F" w14:textId="77777777" w:rsidR="00D45E95" w:rsidRPr="00FD7B79" w:rsidRDefault="00D45E95" w:rsidP="00D45E95">
      <w:pPr>
        <w:rPr>
          <w:rFonts w:cs="Arial"/>
        </w:rPr>
      </w:pPr>
    </w:p>
    <w:p w14:paraId="56FD3773" w14:textId="2F0A2DE9" w:rsidR="00D45E95" w:rsidRPr="00FD7B79" w:rsidRDefault="00D45E95" w:rsidP="00D45E95">
      <w:pPr>
        <w:rPr>
          <w:rFonts w:cs="Arial"/>
        </w:rPr>
      </w:pPr>
      <w:r w:rsidRPr="00FD7B79">
        <w:rPr>
          <w:rFonts w:cs="Arial"/>
        </w:rPr>
        <w:t>(</w:t>
      </w:r>
      <w:r>
        <w:rPr>
          <w:rFonts w:cs="Arial"/>
        </w:rPr>
        <w:t>So Jesus rules over both death (Rev 1) and all churches (Rev 2–3). But w</w:t>
      </w:r>
      <w:r w:rsidRPr="00AA0427">
        <w:rPr>
          <w:rFonts w:cs="Arial"/>
        </w:rPr>
        <w:t xml:space="preserve">hat </w:t>
      </w:r>
      <w:r>
        <w:rPr>
          <w:rFonts w:cs="Arial"/>
        </w:rPr>
        <w:t>is the third and final truth we</w:t>
      </w:r>
      <w:r w:rsidRPr="00AA0427">
        <w:rPr>
          <w:rFonts w:cs="Arial"/>
        </w:rPr>
        <w:t xml:space="preserve"> need to grasp about Jesus for victory</w:t>
      </w:r>
      <w:r>
        <w:rPr>
          <w:rFonts w:cs="Arial"/>
        </w:rPr>
        <w:t xml:space="preserve"> over persecution and compromise? To be triumphant, we also must take hold of the reality that…</w:t>
      </w:r>
      <w:r w:rsidRPr="00FD7B79">
        <w:rPr>
          <w:rFonts w:cs="Arial"/>
        </w:rPr>
        <w:t>)</w:t>
      </w:r>
    </w:p>
    <w:p w14:paraId="5835D9CD" w14:textId="3323A604" w:rsidR="00092A5E" w:rsidRPr="00FD7B79" w:rsidRDefault="00092A5E" w:rsidP="00092A5E">
      <w:pPr>
        <w:pStyle w:val="Heading1"/>
        <w:rPr>
          <w:rFonts w:cs="Arial"/>
        </w:rPr>
      </w:pPr>
      <w:r w:rsidRPr="00FD7B79">
        <w:rPr>
          <w:rFonts w:cs="Arial"/>
        </w:rPr>
        <w:t>III.</w:t>
      </w:r>
      <w:r w:rsidRPr="00FD7B79">
        <w:rPr>
          <w:rFonts w:cs="Arial"/>
        </w:rPr>
        <w:tab/>
      </w:r>
      <w:r w:rsidR="0056497D">
        <w:rPr>
          <w:rFonts w:cs="Arial"/>
        </w:rPr>
        <w:t xml:space="preserve">Jesus rules </w:t>
      </w:r>
      <w:r w:rsidR="00CE1085">
        <w:rPr>
          <w:rFonts w:cs="Arial"/>
        </w:rPr>
        <w:t xml:space="preserve">over </w:t>
      </w:r>
      <w:r w:rsidR="00D01B1F">
        <w:rPr>
          <w:rFonts w:cs="Arial"/>
          <w:u w:val="single"/>
        </w:rPr>
        <w:t>our</w:t>
      </w:r>
      <w:r w:rsidR="00CE1085">
        <w:rPr>
          <w:rFonts w:cs="Arial"/>
          <w:u w:val="single"/>
        </w:rPr>
        <w:t xml:space="preserve"> future</w:t>
      </w:r>
      <w:r w:rsidR="00CE1085">
        <w:rPr>
          <w:rFonts w:cs="Arial"/>
        </w:rPr>
        <w:t xml:space="preserve"> (Rev 4–22).</w:t>
      </w:r>
    </w:p>
    <w:p w14:paraId="6D97F173" w14:textId="3267B600" w:rsidR="007E07AC" w:rsidRPr="005B254F" w:rsidRDefault="00D2311F" w:rsidP="007E07AC">
      <w:pPr>
        <w:pStyle w:val="Heading2"/>
      </w:pPr>
      <w:r>
        <w:t>The</w:t>
      </w:r>
      <w:r w:rsidR="007E07AC" w:rsidRPr="005B254F">
        <w:t xml:space="preserve"> </w:t>
      </w:r>
      <w:r w:rsidR="00E0766B">
        <w:t>7-year</w:t>
      </w:r>
      <w:r w:rsidR="007E07AC" w:rsidRPr="005B254F">
        <w:t xml:space="preserve"> Tribulation </w:t>
      </w:r>
      <w:r w:rsidR="007D72D5">
        <w:t xml:space="preserve">will </w:t>
      </w:r>
      <w:r w:rsidR="007E07AC" w:rsidRPr="005B254F">
        <w:t>show Christ</w:t>
      </w:r>
      <w:r>
        <w:t xml:space="preserve"> </w:t>
      </w:r>
      <w:r w:rsidR="007E07AC" w:rsidRPr="005B254F">
        <w:t>as worthy to judge the world (4:1–19:10).</w:t>
      </w:r>
    </w:p>
    <w:p w14:paraId="7916CD9F" w14:textId="782E2A80" w:rsidR="007E07AC" w:rsidRPr="008E0235" w:rsidRDefault="007E07AC" w:rsidP="008E0235">
      <w:pPr>
        <w:pStyle w:val="Heading3"/>
        <w:numPr>
          <w:ilvl w:val="2"/>
          <w:numId w:val="45"/>
        </w:numPr>
        <w:ind w:left="1276" w:hanging="425"/>
        <w:rPr>
          <w:rFonts w:cs="Arial"/>
        </w:rPr>
      </w:pPr>
      <w:r w:rsidRPr="008E0235">
        <w:rPr>
          <w:rFonts w:cs="Arial"/>
        </w:rPr>
        <w:t xml:space="preserve">The </w:t>
      </w:r>
      <w:r w:rsidR="00D73581" w:rsidRPr="008E0235">
        <w:rPr>
          <w:rFonts w:cs="Arial"/>
        </w:rPr>
        <w:t xml:space="preserve">Tribulation’s </w:t>
      </w:r>
      <w:r w:rsidRPr="008E0235">
        <w:rPr>
          <w:rFonts w:cs="Arial"/>
        </w:rPr>
        <w:t xml:space="preserve">first half </w:t>
      </w:r>
      <w:r w:rsidR="00055456" w:rsidRPr="008E0235">
        <w:rPr>
          <w:rFonts w:cs="Arial"/>
        </w:rPr>
        <w:t>shows</w:t>
      </w:r>
      <w:r w:rsidRPr="008E0235">
        <w:rPr>
          <w:rFonts w:cs="Arial"/>
        </w:rPr>
        <w:t xml:space="preserve"> Christ</w:t>
      </w:r>
      <w:r w:rsidR="00AB36EC" w:rsidRPr="008E0235">
        <w:rPr>
          <w:rFonts w:cs="Arial"/>
        </w:rPr>
        <w:t xml:space="preserve"> </w:t>
      </w:r>
      <w:r w:rsidRPr="008E0235">
        <w:rPr>
          <w:rFonts w:cs="Arial"/>
        </w:rPr>
        <w:t xml:space="preserve">over Antichrist </w:t>
      </w:r>
      <w:r w:rsidR="00AB36EC" w:rsidRPr="008E0235">
        <w:rPr>
          <w:rFonts w:cs="Arial"/>
        </w:rPr>
        <w:t>in</w:t>
      </w:r>
      <w:r w:rsidRPr="008E0235">
        <w:rPr>
          <w:rFonts w:cs="Arial"/>
        </w:rPr>
        <w:t xml:space="preserve"> </w:t>
      </w:r>
      <w:r w:rsidR="00055456" w:rsidRPr="008E0235">
        <w:rPr>
          <w:rFonts w:cs="Arial"/>
        </w:rPr>
        <w:t>a</w:t>
      </w:r>
      <w:r w:rsidRPr="008E0235">
        <w:rPr>
          <w:rFonts w:cs="Arial"/>
        </w:rPr>
        <w:t xml:space="preserve"> peaceful </w:t>
      </w:r>
      <w:r w:rsidR="00055456" w:rsidRPr="008E0235">
        <w:rPr>
          <w:rFonts w:cs="Arial"/>
        </w:rPr>
        <w:t>era</w:t>
      </w:r>
      <w:r w:rsidRPr="008E0235">
        <w:rPr>
          <w:rFonts w:cs="Arial"/>
        </w:rPr>
        <w:t xml:space="preserve"> (4:1–8:5).</w:t>
      </w:r>
    </w:p>
    <w:p w14:paraId="7ADB4EE9" w14:textId="7413AAB7" w:rsidR="007E07AC" w:rsidRPr="001D7A14" w:rsidRDefault="00D73581" w:rsidP="007E07AC">
      <w:pPr>
        <w:numPr>
          <w:ilvl w:val="2"/>
          <w:numId w:val="25"/>
        </w:numPr>
        <w:spacing w:before="240" w:after="60"/>
        <w:ind w:left="1276" w:hanging="425"/>
        <w:outlineLvl w:val="2"/>
        <w:rPr>
          <w:rFonts w:cs="Arial"/>
          <w:lang w:eastAsia="en-US"/>
        </w:rPr>
      </w:pPr>
      <w:r w:rsidRPr="00190D92">
        <w:rPr>
          <w:rFonts w:cs="Arial"/>
        </w:rPr>
        <w:t>The Tribulation</w:t>
      </w:r>
      <w:r>
        <w:rPr>
          <w:rFonts w:cs="Arial"/>
        </w:rPr>
        <w:t>’s</w:t>
      </w:r>
      <w:r w:rsidRPr="00190D92">
        <w:rPr>
          <w:rFonts w:cs="Arial"/>
        </w:rPr>
        <w:t xml:space="preserve"> </w:t>
      </w:r>
      <w:r w:rsidR="007E07AC" w:rsidRPr="001D7A14">
        <w:rPr>
          <w:rFonts w:cs="Arial"/>
          <w:lang w:eastAsia="en-US"/>
        </w:rPr>
        <w:t xml:space="preserve">second half (Great Tribulation) shows </w:t>
      </w:r>
      <w:r w:rsidR="00911ECC">
        <w:rPr>
          <w:rFonts w:cs="Arial"/>
          <w:lang w:eastAsia="en-US"/>
        </w:rPr>
        <w:t>Christ over all</w:t>
      </w:r>
      <w:r w:rsidR="007E07AC" w:rsidRPr="001D7A14">
        <w:rPr>
          <w:rFonts w:cs="Arial"/>
          <w:lang w:eastAsia="en-US"/>
        </w:rPr>
        <w:t xml:space="preserve"> (8:6–19:10).</w:t>
      </w:r>
    </w:p>
    <w:p w14:paraId="4A6F2E1D" w14:textId="6F0AA2E6" w:rsidR="007E07AC" w:rsidRPr="005B254F" w:rsidRDefault="007E07AC" w:rsidP="007E07AC">
      <w:pPr>
        <w:pStyle w:val="Heading2"/>
      </w:pPr>
      <w:r w:rsidRPr="005B254F">
        <w:t xml:space="preserve">Christ’s Second Coming </w:t>
      </w:r>
      <w:r w:rsidR="00843DAA" w:rsidRPr="005B254F">
        <w:t>reassure</w:t>
      </w:r>
      <w:r w:rsidR="00843DAA">
        <w:t>s</w:t>
      </w:r>
      <w:r w:rsidRPr="005B254F">
        <w:t xml:space="preserve"> </w:t>
      </w:r>
      <w:r w:rsidR="008A577C">
        <w:t xml:space="preserve">suffering </w:t>
      </w:r>
      <w:r w:rsidRPr="005B254F">
        <w:t xml:space="preserve">believers </w:t>
      </w:r>
      <w:r w:rsidR="00D13198">
        <w:t>that he is</w:t>
      </w:r>
      <w:r w:rsidRPr="005B254F">
        <w:t xml:space="preserve"> Ultimate Victor (19:11-21).</w:t>
      </w:r>
    </w:p>
    <w:p w14:paraId="2648F6EA" w14:textId="37EAEEA7" w:rsidR="007E07AC" w:rsidRPr="005B254F" w:rsidRDefault="007E07AC" w:rsidP="007E07AC">
      <w:pPr>
        <w:pStyle w:val="Heading2"/>
      </w:pPr>
      <w:r w:rsidRPr="005B254F">
        <w:t xml:space="preserve">The Millennium </w:t>
      </w:r>
      <w:r w:rsidR="004B3774">
        <w:t>will show</w:t>
      </w:r>
      <w:r w:rsidRPr="005B254F">
        <w:t xml:space="preserve"> Christ's </w:t>
      </w:r>
      <w:r w:rsidR="00770923">
        <w:t>rule</w:t>
      </w:r>
      <w:r w:rsidRPr="005B254F">
        <w:t xml:space="preserve"> over the earth, Satan, and death itself (Rev 20).</w:t>
      </w:r>
    </w:p>
    <w:p w14:paraId="58352375" w14:textId="088EFC26" w:rsidR="007E07AC" w:rsidRPr="00894F5A" w:rsidRDefault="007E07AC" w:rsidP="00894F5A">
      <w:pPr>
        <w:pStyle w:val="Heading3"/>
        <w:numPr>
          <w:ilvl w:val="2"/>
          <w:numId w:val="46"/>
        </w:numPr>
        <w:ind w:left="1276" w:hanging="425"/>
        <w:rPr>
          <w:rFonts w:cs="Arial"/>
        </w:rPr>
      </w:pPr>
      <w:r w:rsidRPr="00894F5A">
        <w:rPr>
          <w:rFonts w:cs="Arial"/>
        </w:rPr>
        <w:t xml:space="preserve">Satan </w:t>
      </w:r>
      <w:r w:rsidR="00A93871" w:rsidRPr="00894F5A">
        <w:rPr>
          <w:rFonts w:cs="Arial"/>
        </w:rPr>
        <w:t xml:space="preserve">will be </w:t>
      </w:r>
      <w:r w:rsidRPr="00894F5A">
        <w:rPr>
          <w:rFonts w:cs="Arial"/>
        </w:rPr>
        <w:t>bound and believers ruling with Christ on earth for 1000 years (20:1-6).</w:t>
      </w:r>
    </w:p>
    <w:p w14:paraId="099E1F0B" w14:textId="4779C148" w:rsidR="007E07AC" w:rsidRPr="005B254F" w:rsidRDefault="009B288D" w:rsidP="00190D92">
      <w:pPr>
        <w:pStyle w:val="Heading3"/>
        <w:numPr>
          <w:ilvl w:val="2"/>
          <w:numId w:val="40"/>
        </w:numPr>
        <w:ind w:left="1276" w:hanging="425"/>
        <w:rPr>
          <w:rFonts w:cs="Arial"/>
        </w:rPr>
      </w:pPr>
      <w:r>
        <w:rPr>
          <w:rFonts w:cs="Arial"/>
        </w:rPr>
        <w:t>Satan will be</w:t>
      </w:r>
      <w:r w:rsidR="007E07AC" w:rsidRPr="005B254F">
        <w:rPr>
          <w:rFonts w:cs="Arial"/>
        </w:rPr>
        <w:t xml:space="preserve"> torment</w:t>
      </w:r>
      <w:r>
        <w:rPr>
          <w:rFonts w:cs="Arial"/>
        </w:rPr>
        <w:t>ed</w:t>
      </w:r>
      <w:r w:rsidR="007E07AC" w:rsidRPr="005B254F">
        <w:rPr>
          <w:rFonts w:cs="Arial"/>
        </w:rPr>
        <w:t xml:space="preserve"> in the lake of burning sulfur after his defeat by Christ (20:7-10).</w:t>
      </w:r>
    </w:p>
    <w:p w14:paraId="12198CD1" w14:textId="543779E2" w:rsidR="007E07AC" w:rsidRPr="005B254F" w:rsidRDefault="007E07AC" w:rsidP="00190D92">
      <w:pPr>
        <w:pStyle w:val="Heading3"/>
        <w:numPr>
          <w:ilvl w:val="2"/>
          <w:numId w:val="40"/>
        </w:numPr>
        <w:ind w:left="1276" w:hanging="425"/>
        <w:rPr>
          <w:rFonts w:cs="Arial"/>
        </w:rPr>
      </w:pPr>
      <w:r w:rsidRPr="005B254F">
        <w:rPr>
          <w:rFonts w:cs="Arial"/>
        </w:rPr>
        <w:t xml:space="preserve">The Great White Throne Judgment </w:t>
      </w:r>
      <w:r w:rsidR="00913FBA">
        <w:rPr>
          <w:rFonts w:cs="Arial"/>
        </w:rPr>
        <w:t>will reveal Christ as</w:t>
      </w:r>
      <w:r w:rsidRPr="005B254F">
        <w:rPr>
          <w:rFonts w:cs="Arial"/>
        </w:rPr>
        <w:t xml:space="preserve"> victor over death (20:11-15).</w:t>
      </w:r>
    </w:p>
    <w:p w14:paraId="793BDAA8" w14:textId="742545AD" w:rsidR="007E07AC" w:rsidRPr="005B254F" w:rsidRDefault="002B43DE" w:rsidP="007E07AC">
      <w:pPr>
        <w:pStyle w:val="Heading2"/>
      </w:pPr>
      <w:r>
        <w:t>The</w:t>
      </w:r>
      <w:r w:rsidR="007E07AC" w:rsidRPr="005B254F">
        <w:t xml:space="preserve"> Eternal State </w:t>
      </w:r>
      <w:r>
        <w:t xml:space="preserve">will </w:t>
      </w:r>
      <w:r w:rsidR="007E07AC" w:rsidRPr="005B254F">
        <w:t>show the wonderful future of victors with Christ (21:1–22:6).</w:t>
      </w:r>
    </w:p>
    <w:p w14:paraId="63A299AA" w14:textId="58336638" w:rsidR="000C66EF" w:rsidRPr="005B254F" w:rsidRDefault="000C66EF" w:rsidP="000C66EF">
      <w:pPr>
        <w:pStyle w:val="Heading2"/>
      </w:pPr>
      <w:r>
        <w:t>Jesus will live with us</w:t>
      </w:r>
      <w:r w:rsidRPr="005B254F">
        <w:t xml:space="preserve"> in the New Jerusalem </w:t>
      </w:r>
      <w:r>
        <w:t xml:space="preserve">so </w:t>
      </w:r>
      <w:r w:rsidRPr="005B254F">
        <w:t xml:space="preserve">live for him </w:t>
      </w:r>
      <w:r>
        <w:t>and long for his return</w:t>
      </w:r>
      <w:r w:rsidRPr="005B254F">
        <w:t xml:space="preserve"> (22:7-21).</w:t>
      </w:r>
    </w:p>
    <w:p w14:paraId="091379CF" w14:textId="77777777" w:rsidR="00F107E1" w:rsidRDefault="00F107E1" w:rsidP="007E07AC">
      <w:pPr>
        <w:rPr>
          <w:rFonts w:cs="Arial"/>
        </w:rPr>
      </w:pPr>
    </w:p>
    <w:p w14:paraId="5DB24507" w14:textId="6C4A3136" w:rsidR="00092A5E" w:rsidRPr="00FD7B79" w:rsidRDefault="00092A5E" w:rsidP="007E07AC">
      <w:pPr>
        <w:rPr>
          <w:rFonts w:cs="Arial"/>
        </w:rPr>
      </w:pPr>
      <w:r w:rsidRPr="00FD7B79">
        <w:rPr>
          <w:rFonts w:cs="Arial"/>
        </w:rPr>
        <w:t>(</w:t>
      </w:r>
      <w:r w:rsidR="00F107E1">
        <w:rPr>
          <w:rFonts w:cs="Arial"/>
        </w:rPr>
        <w:t xml:space="preserve">Let’s return to our first question: How can we be </w:t>
      </w:r>
      <w:r w:rsidR="00F107E1" w:rsidRPr="00C77FE3">
        <w:rPr>
          <w:rFonts w:cs="Arial"/>
        </w:rPr>
        <w:t>triumphant</w:t>
      </w:r>
      <w:r w:rsidR="00F107E1">
        <w:rPr>
          <w:rFonts w:cs="Arial"/>
        </w:rPr>
        <w:t xml:space="preserve"> in Christ? </w:t>
      </w:r>
      <w:r w:rsidR="00F107E1" w:rsidRPr="00AA0427">
        <w:rPr>
          <w:rFonts w:cs="Arial"/>
        </w:rPr>
        <w:t>What do we need to grasp about Jesus for victory?</w:t>
      </w:r>
      <w:r w:rsidRPr="00FD7B79">
        <w:rPr>
          <w:rFonts w:cs="Arial"/>
        </w:rPr>
        <w:t>)</w:t>
      </w:r>
    </w:p>
    <w:p w14:paraId="1B0F07DE" w14:textId="77777777" w:rsidR="00092A5E" w:rsidRPr="00FD7B79" w:rsidRDefault="00092A5E" w:rsidP="00092A5E">
      <w:pPr>
        <w:pStyle w:val="Heading1"/>
        <w:rPr>
          <w:rFonts w:cs="Arial"/>
        </w:rPr>
      </w:pPr>
      <w:r w:rsidRPr="00FD7B79">
        <w:rPr>
          <w:rFonts w:cs="Arial"/>
        </w:rPr>
        <w:t>Conclusion</w:t>
      </w:r>
    </w:p>
    <w:p w14:paraId="2AAD9FD3" w14:textId="136F27DC" w:rsidR="00092A5E" w:rsidRPr="00FD7B79" w:rsidRDefault="00EF1566" w:rsidP="00092A5E">
      <w:pPr>
        <w:pStyle w:val="Heading3"/>
        <w:rPr>
          <w:rFonts w:cs="Arial"/>
        </w:rPr>
      </w:pPr>
      <w:r w:rsidRPr="00EF1566">
        <w:rPr>
          <w:rFonts w:cs="Arial"/>
        </w:rPr>
        <w:t xml:space="preserve">Jesus </w:t>
      </w:r>
      <w:r w:rsidRPr="009B6C01">
        <w:rPr>
          <w:rFonts w:cs="Arial"/>
          <w:u w:val="single"/>
        </w:rPr>
        <w:t>rules</w:t>
      </w:r>
      <w:r w:rsidRPr="00EF1566">
        <w:rPr>
          <w:rFonts w:cs="Arial"/>
        </w:rPr>
        <w:t xml:space="preserve"> the world! So he can handle your puny problem</w:t>
      </w:r>
      <w:r w:rsidR="00092A5E" w:rsidRPr="00FD7B79">
        <w:rPr>
          <w:rFonts w:cs="Arial"/>
        </w:rPr>
        <w:t xml:space="preserve"> (M</w:t>
      </w:r>
      <w:r>
        <w:rPr>
          <w:rFonts w:cs="Arial"/>
        </w:rPr>
        <w:t>ain Idea</w:t>
      </w:r>
      <w:r w:rsidR="00092A5E" w:rsidRPr="00FD7B79">
        <w:rPr>
          <w:rFonts w:cs="Arial"/>
        </w:rPr>
        <w:t>).</w:t>
      </w:r>
    </w:p>
    <w:p w14:paraId="61D922C3" w14:textId="33FC207E" w:rsidR="00092A5E" w:rsidRDefault="00092A5E" w:rsidP="00092A5E">
      <w:pPr>
        <w:pStyle w:val="Heading3"/>
        <w:rPr>
          <w:rFonts w:cs="Arial"/>
        </w:rPr>
      </w:pPr>
      <w:r w:rsidRPr="00FD7B79">
        <w:rPr>
          <w:rFonts w:cs="Arial"/>
        </w:rPr>
        <w:t>Main Points</w:t>
      </w:r>
      <w:r w:rsidR="000F6CE2">
        <w:rPr>
          <w:rFonts w:cs="Arial"/>
        </w:rPr>
        <w:t xml:space="preserve">: </w:t>
      </w:r>
      <w:r w:rsidR="000F6CE2" w:rsidRPr="00AA0427">
        <w:rPr>
          <w:rFonts w:cs="Arial"/>
        </w:rPr>
        <w:t>What do we need to grasp about Jesus for victory?</w:t>
      </w:r>
    </w:p>
    <w:p w14:paraId="62178D1F" w14:textId="3A681088" w:rsidR="00092A5E" w:rsidRDefault="00092A5E" w:rsidP="00092A5E">
      <w:pPr>
        <w:pStyle w:val="Heading3"/>
        <w:rPr>
          <w:rFonts w:cs="Arial"/>
        </w:rPr>
      </w:pPr>
      <w:r w:rsidRPr="00FD7B79">
        <w:rPr>
          <w:rFonts w:cs="Arial"/>
        </w:rPr>
        <w:t>Application</w:t>
      </w:r>
      <w:r w:rsidR="00A21F32">
        <w:rPr>
          <w:rFonts w:cs="Arial"/>
        </w:rPr>
        <w:t xml:space="preserve">: </w:t>
      </w:r>
      <w:r w:rsidR="00216EFB">
        <w:rPr>
          <w:rFonts w:cs="Arial"/>
        </w:rPr>
        <w:t>Jesus</w:t>
      </w:r>
      <w:r w:rsidR="00A21F32">
        <w:rPr>
          <w:rFonts w:cs="Arial"/>
        </w:rPr>
        <w:t xml:space="preserve"> rules the world, </w:t>
      </w:r>
      <w:r w:rsidR="007E2920">
        <w:rPr>
          <w:rFonts w:cs="Arial"/>
        </w:rPr>
        <w:t>so</w:t>
      </w:r>
      <w:r w:rsidR="00A21F32">
        <w:rPr>
          <w:rFonts w:cs="Arial"/>
        </w:rPr>
        <w:t>…</w:t>
      </w:r>
    </w:p>
    <w:p w14:paraId="595783A9" w14:textId="005A9762" w:rsidR="00216EFB" w:rsidRDefault="005E78EC" w:rsidP="00216EFB">
      <w:pPr>
        <w:pStyle w:val="Heading4"/>
        <w:rPr>
          <w:rFonts w:cs="Arial"/>
        </w:rPr>
      </w:pPr>
      <w:r>
        <w:rPr>
          <w:rFonts w:cs="Arial"/>
        </w:rPr>
        <w:lastRenderedPageBreak/>
        <w:t xml:space="preserve">For Pre-Christians: </w:t>
      </w:r>
      <w:r w:rsidR="00216EFB">
        <w:rPr>
          <w:rFonts w:cs="Arial"/>
        </w:rPr>
        <w:t xml:space="preserve">Have you submitted to Christ’s rule over </w:t>
      </w:r>
      <w:r w:rsidR="00216EFB" w:rsidRPr="005E78EC">
        <w:rPr>
          <w:rFonts w:cs="Arial"/>
          <w:i/>
          <w:iCs/>
        </w:rPr>
        <w:t>you</w:t>
      </w:r>
      <w:r w:rsidR="00216EFB">
        <w:rPr>
          <w:rFonts w:cs="Arial"/>
        </w:rPr>
        <w:t>?</w:t>
      </w:r>
    </w:p>
    <w:p w14:paraId="15605021" w14:textId="501F2275" w:rsidR="00216EFB" w:rsidRPr="00FD7B79" w:rsidRDefault="005E78EC" w:rsidP="00216EFB">
      <w:pPr>
        <w:pStyle w:val="Heading4"/>
        <w:rPr>
          <w:rFonts w:cs="Arial"/>
        </w:rPr>
      </w:pPr>
      <w:r>
        <w:rPr>
          <w:rFonts w:cs="Arial"/>
        </w:rPr>
        <w:t xml:space="preserve">For Christians: </w:t>
      </w:r>
      <w:r w:rsidR="00216EFB">
        <w:rPr>
          <w:rFonts w:cs="Arial"/>
        </w:rPr>
        <w:t xml:space="preserve">What </w:t>
      </w:r>
      <w:r>
        <w:rPr>
          <w:rFonts w:cs="Arial"/>
        </w:rPr>
        <w:t>issue</w:t>
      </w:r>
      <w:r w:rsidR="00216EFB">
        <w:rPr>
          <w:rFonts w:cs="Arial"/>
        </w:rPr>
        <w:t xml:space="preserve"> </w:t>
      </w:r>
      <w:r>
        <w:rPr>
          <w:rFonts w:cs="Arial"/>
        </w:rPr>
        <w:t>do</w:t>
      </w:r>
      <w:r w:rsidR="00216EFB">
        <w:rPr>
          <w:rFonts w:cs="Arial"/>
        </w:rPr>
        <w:t xml:space="preserve"> you </w:t>
      </w:r>
      <w:r>
        <w:rPr>
          <w:rFonts w:cs="Arial"/>
        </w:rPr>
        <w:t xml:space="preserve">need to </w:t>
      </w:r>
      <w:r w:rsidR="00216EFB">
        <w:rPr>
          <w:rFonts w:cs="Arial"/>
        </w:rPr>
        <w:t>entrust to Jesus</w:t>
      </w:r>
      <w:r>
        <w:rPr>
          <w:rFonts w:cs="Arial"/>
        </w:rPr>
        <w:t xml:space="preserve"> today</w:t>
      </w:r>
      <w:r w:rsidR="00216EFB">
        <w:rPr>
          <w:rFonts w:cs="Arial"/>
        </w:rPr>
        <w:t>?</w:t>
      </w:r>
    </w:p>
    <w:p w14:paraId="3C8DC8E3" w14:textId="541ED636" w:rsidR="00092A5E" w:rsidRDefault="002E3A16" w:rsidP="002E3A16">
      <w:pPr>
        <w:pStyle w:val="Heading3"/>
        <w:rPr>
          <w:rFonts w:cs="Arial"/>
        </w:rPr>
      </w:pPr>
      <w:r>
        <w:rPr>
          <w:rFonts w:cs="Arial"/>
        </w:rPr>
        <w:t>Prayer</w:t>
      </w:r>
    </w:p>
    <w:p w14:paraId="3E0CB1DB" w14:textId="77777777" w:rsidR="00C87C82" w:rsidRPr="00C87C82" w:rsidRDefault="00C87C82" w:rsidP="00C87C82"/>
    <w:p w14:paraId="26607226" w14:textId="77777777" w:rsidR="00092A5E" w:rsidRPr="000D248D" w:rsidRDefault="00092A5E" w:rsidP="00092A5E">
      <w:pPr>
        <w:widowControl w:val="0"/>
        <w:tabs>
          <w:tab w:val="left" w:pos="7960"/>
        </w:tabs>
        <w:ind w:right="-10"/>
        <w:rPr>
          <w:rFonts w:cs="Arial"/>
        </w:rPr>
        <w:sectPr w:rsidR="00092A5E" w:rsidRPr="000D248D" w:rsidSect="00844E24">
          <w:pgSz w:w="11880" w:h="16820"/>
          <w:pgMar w:top="720" w:right="630" w:bottom="720" w:left="1240" w:header="720" w:footer="720" w:gutter="0"/>
          <w:cols w:space="720"/>
          <w:noEndnote/>
          <w:docGrid w:linePitch="299"/>
        </w:sectPr>
      </w:pPr>
    </w:p>
    <w:p w14:paraId="5D07F2CC" w14:textId="77777777" w:rsidR="00092A5E" w:rsidRPr="0071009C" w:rsidRDefault="00092A5E" w:rsidP="00092A5E">
      <w:pPr>
        <w:widowControl w:val="0"/>
        <w:tabs>
          <w:tab w:val="right" w:pos="9356"/>
        </w:tabs>
        <w:rPr>
          <w:rFonts w:cs="Arial"/>
          <w:lang w:val="en-SG"/>
        </w:rPr>
      </w:pPr>
      <w:r>
        <w:rPr>
          <w:noProof/>
          <w:lang w:eastAsia="en-US"/>
        </w:rPr>
        <w:lastRenderedPageBreak/>
        <w:drawing>
          <wp:anchor distT="0" distB="0" distL="114300" distR="114300" simplePos="0" relativeHeight="251662336" behindDoc="0" locked="0" layoutInCell="1" allowOverlap="1" wp14:anchorId="77FED632" wp14:editId="066C2EE2">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en-US"/>
        </w:rPr>
        <w:drawing>
          <wp:anchor distT="0" distB="0" distL="114300" distR="114300" simplePos="0" relativeHeight="251661312" behindDoc="0" locked="0" layoutInCell="1" allowOverlap="1" wp14:anchorId="7F4F4B2C" wp14:editId="2003C43B">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A5188" w14:textId="77777777" w:rsidR="00092A5E" w:rsidRPr="000D248D" w:rsidRDefault="00092A5E" w:rsidP="00092A5E">
      <w:pPr>
        <w:widowControl w:val="0"/>
        <w:tabs>
          <w:tab w:val="right" w:pos="9356"/>
        </w:tabs>
        <w:rPr>
          <w:rFonts w:cs="Arial"/>
        </w:rPr>
      </w:pPr>
    </w:p>
    <w:p w14:paraId="62168494" w14:textId="77777777" w:rsidR="00092A5E" w:rsidRPr="000D248D" w:rsidRDefault="00092A5E" w:rsidP="00092A5E">
      <w:pPr>
        <w:pStyle w:val="Header"/>
        <w:widowControl w:val="0"/>
        <w:tabs>
          <w:tab w:val="clear" w:pos="4800"/>
          <w:tab w:val="center" w:pos="4950"/>
        </w:tabs>
        <w:ind w:right="-10"/>
        <w:rPr>
          <w:rFonts w:cs="Arial"/>
          <w:b/>
          <w:sz w:val="32"/>
        </w:rPr>
      </w:pPr>
    </w:p>
    <w:p w14:paraId="4AE94562" w14:textId="3A91B31C" w:rsidR="00092A5E" w:rsidRDefault="00092A5E" w:rsidP="000F390A">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59264" behindDoc="0" locked="0" layoutInCell="1" allowOverlap="1" wp14:anchorId="4B8BDEFA" wp14:editId="4FF60AF7">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61C884" w14:textId="77777777" w:rsidR="00844E24" w:rsidRPr="00DE694D" w:rsidRDefault="00844E24" w:rsidP="00092A5E">
                            <w:pPr>
                              <w:rPr>
                                <w:rFonts w:cs="Arial"/>
                                <w:b/>
                              </w:rPr>
                            </w:pPr>
                            <w:r w:rsidRPr="00DE694D">
                              <w:rPr>
                                <w:rFonts w:cs="Arial"/>
                                <w:b/>
                              </w:rPr>
                              <w:t>Rick Griffith</w:t>
                            </w:r>
                          </w:p>
                          <w:p w14:paraId="6B564B10" w14:textId="73D26D7E" w:rsidR="00844E24" w:rsidRDefault="00844E24" w:rsidP="00092A5E">
                            <w:pPr>
                              <w:rPr>
                                <w:rFonts w:cs="Arial"/>
                              </w:rPr>
                            </w:pPr>
                            <w:r>
                              <w:rPr>
                                <w:rFonts w:cs="Arial"/>
                              </w:rPr>
                              <w:t>16 Feb 2020</w:t>
                            </w:r>
                          </w:p>
                          <w:p w14:paraId="688AA038" w14:textId="4BFDBBAD" w:rsidR="00844E24" w:rsidRPr="000C6DC6" w:rsidRDefault="00844E24" w:rsidP="00092A5E">
                            <w:pPr>
                              <w:rPr>
                                <w:rFonts w:cs="Arial"/>
                              </w:rPr>
                            </w:pPr>
                            <w:r>
                              <w:rPr>
                                <w:rFonts w:cs="Arial"/>
                              </w:rPr>
                              <w:t xml:space="preserve">Message 66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DEFA" id="Text Box 3" o:spid="_x0000_s1086" type="#_x0000_t202" style="position:absolute;left:0;text-align:left;margin-left:383.05pt;margin-top:6.85pt;width:117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" filled="f" stroked="f">
                <v:textbox inset=",7.2pt,,7.2pt">
                  <w:txbxContent>
                    <w:p w14:paraId="3D61C884" w14:textId="77777777" w:rsidR="00844E24" w:rsidRPr="00DE694D" w:rsidRDefault="00844E24" w:rsidP="00092A5E">
                      <w:pPr>
                        <w:rPr>
                          <w:rFonts w:cs="Arial"/>
                          <w:b/>
                        </w:rPr>
                      </w:pPr>
                      <w:r w:rsidRPr="00DE694D">
                        <w:rPr>
                          <w:rFonts w:cs="Arial"/>
                          <w:b/>
                        </w:rPr>
                        <w:t>Rick Griffith</w:t>
                      </w:r>
                    </w:p>
                    <w:p w14:paraId="6B564B10" w14:textId="73D26D7E" w:rsidR="00844E24" w:rsidRDefault="00844E24" w:rsidP="00092A5E">
                      <w:pPr>
                        <w:rPr>
                          <w:rFonts w:cs="Arial"/>
                        </w:rPr>
                      </w:pPr>
                      <w:r>
                        <w:rPr>
                          <w:rFonts w:cs="Arial"/>
                        </w:rPr>
                        <w:t>16 Feb 2020</w:t>
                      </w:r>
                    </w:p>
                    <w:p w14:paraId="688AA038" w14:textId="4BFDBBAD" w:rsidR="00844E24" w:rsidRPr="000C6DC6" w:rsidRDefault="00844E24" w:rsidP="00092A5E">
                      <w:pPr>
                        <w:rPr>
                          <w:rFonts w:cs="Arial"/>
                        </w:rPr>
                      </w:pPr>
                      <w:r>
                        <w:rPr>
                          <w:rFonts w:cs="Arial"/>
                        </w:rPr>
                        <w:t xml:space="preserve">Message 66 of 66 </w:t>
                      </w:r>
                    </w:p>
                  </w:txbxContent>
                </v:textbox>
                <w10:wrap type="tight"/>
              </v:shape>
            </w:pict>
          </mc:Fallback>
        </mc:AlternateContent>
      </w:r>
    </w:p>
    <w:p w14:paraId="72179C50" w14:textId="48CDBFD7" w:rsidR="00092A5E" w:rsidRDefault="00092A5E" w:rsidP="00092A5E">
      <w:pPr>
        <w:pStyle w:val="Header"/>
        <w:tabs>
          <w:tab w:val="clear" w:pos="4800"/>
          <w:tab w:val="center" w:pos="4950"/>
        </w:tabs>
        <w:ind w:right="-10"/>
        <w:rPr>
          <w:rFonts w:cs="Arial"/>
          <w:b/>
          <w:sz w:val="32"/>
        </w:rPr>
      </w:pPr>
    </w:p>
    <w:p w14:paraId="1845747F" w14:textId="77777777" w:rsidR="000F390A" w:rsidRDefault="000F390A" w:rsidP="00092A5E">
      <w:pPr>
        <w:pStyle w:val="Header"/>
        <w:tabs>
          <w:tab w:val="clear" w:pos="4800"/>
          <w:tab w:val="center" w:pos="4950"/>
        </w:tabs>
        <w:ind w:right="-10"/>
        <w:rPr>
          <w:rFonts w:cs="Arial"/>
          <w:b/>
          <w:sz w:val="32"/>
        </w:rPr>
      </w:pPr>
    </w:p>
    <w:p w14:paraId="0ED48F7E" w14:textId="5B0D0D94" w:rsidR="00092A5E" w:rsidRPr="00FD7B79" w:rsidRDefault="000F390A" w:rsidP="00092A5E">
      <w:pPr>
        <w:pStyle w:val="Header"/>
        <w:tabs>
          <w:tab w:val="clear" w:pos="4800"/>
          <w:tab w:val="center" w:pos="4950"/>
        </w:tabs>
        <w:ind w:right="-10"/>
        <w:rPr>
          <w:rFonts w:cs="Arial"/>
          <w:b/>
          <w:sz w:val="32"/>
        </w:rPr>
      </w:pPr>
      <w:r>
        <w:rPr>
          <w:rFonts w:cs="Arial"/>
          <w:b/>
          <w:sz w:val="32"/>
        </w:rPr>
        <w:t>Be Triumphant</w:t>
      </w:r>
    </w:p>
    <w:p w14:paraId="0B9193F1" w14:textId="3690B337" w:rsidR="00092A5E" w:rsidRPr="00FD7B79" w:rsidRDefault="000F390A" w:rsidP="00092A5E">
      <w:pPr>
        <w:pStyle w:val="Header"/>
        <w:tabs>
          <w:tab w:val="clear" w:pos="4800"/>
          <w:tab w:val="center" w:pos="4950"/>
        </w:tabs>
        <w:ind w:right="-10"/>
        <w:rPr>
          <w:rFonts w:cs="Arial"/>
          <w:b/>
          <w:i/>
        </w:rPr>
      </w:pPr>
      <w:r>
        <w:rPr>
          <w:rFonts w:cs="Arial"/>
          <w:b/>
          <w:i/>
        </w:rPr>
        <w:t>Revelation</w:t>
      </w:r>
    </w:p>
    <w:p w14:paraId="439B4B6D" w14:textId="77777777" w:rsidR="00A455B8" w:rsidRPr="00FD7B79" w:rsidRDefault="00A455B8" w:rsidP="00A455B8">
      <w:pPr>
        <w:pStyle w:val="Heading1"/>
        <w:ind w:right="-10"/>
        <w:rPr>
          <w:rFonts w:cs="Arial"/>
        </w:rPr>
      </w:pPr>
      <w:r w:rsidRPr="00FD7B79">
        <w:rPr>
          <w:rFonts w:cs="Arial"/>
        </w:rPr>
        <w:t>Introduction</w:t>
      </w:r>
    </w:p>
    <w:p w14:paraId="78BC9ED7" w14:textId="641BC774" w:rsidR="00A455B8" w:rsidRPr="006302CE" w:rsidRDefault="00A455B8" w:rsidP="00A455B8">
      <w:pPr>
        <w:pStyle w:val="Heading3"/>
        <w:ind w:right="-10"/>
        <w:rPr>
          <w:rFonts w:cs="Arial"/>
        </w:rPr>
      </w:pPr>
      <w:r w:rsidRPr="006302CE">
        <w:rPr>
          <w:rFonts w:cs="Arial"/>
        </w:rPr>
        <w:t>Are you “on top of it”? Are you looking up?</w:t>
      </w:r>
    </w:p>
    <w:p w14:paraId="77269F0E" w14:textId="23BC9BB8" w:rsidR="00A455B8" w:rsidRPr="006302CE" w:rsidRDefault="00A455B8" w:rsidP="00A455B8">
      <w:pPr>
        <w:pStyle w:val="Heading3"/>
        <w:ind w:right="-10"/>
        <w:rPr>
          <w:rFonts w:cs="Arial"/>
        </w:rPr>
      </w:pPr>
      <w:r w:rsidRPr="006302CE">
        <w:rPr>
          <w:rFonts w:cs="Arial"/>
        </w:rPr>
        <w:t xml:space="preserve">How can we be </w:t>
      </w:r>
      <w:r w:rsidR="006302CE">
        <w:rPr>
          <w:rFonts w:cs="Arial"/>
        </w:rPr>
        <w:t>_________________</w:t>
      </w:r>
      <w:r w:rsidRPr="006302CE">
        <w:rPr>
          <w:rFonts w:cs="Arial"/>
        </w:rPr>
        <w:t xml:space="preserve"> in Christ? What do we need to grasp about Jesus for victory?</w:t>
      </w:r>
    </w:p>
    <w:p w14:paraId="001A49EF" w14:textId="084BA855" w:rsidR="00A455B8" w:rsidRPr="006302CE" w:rsidRDefault="00A455B8" w:rsidP="00A455B8">
      <w:pPr>
        <w:pStyle w:val="Heading1"/>
        <w:rPr>
          <w:rFonts w:cs="Arial"/>
        </w:rPr>
      </w:pPr>
      <w:r w:rsidRPr="006302CE">
        <w:rPr>
          <w:rFonts w:cs="Arial"/>
        </w:rPr>
        <w:t>I.</w:t>
      </w:r>
      <w:r w:rsidRPr="006302CE">
        <w:rPr>
          <w:rFonts w:cs="Arial"/>
        </w:rPr>
        <w:tab/>
        <w:t xml:space="preserve">Jesus rules over </w:t>
      </w:r>
      <w:r w:rsidR="006302CE">
        <w:rPr>
          <w:rFonts w:cs="Arial"/>
        </w:rPr>
        <w:t>______________</w:t>
      </w:r>
      <w:r w:rsidRPr="006302CE">
        <w:rPr>
          <w:rFonts w:cs="Arial"/>
        </w:rPr>
        <w:t xml:space="preserve"> (Rev 1).</w:t>
      </w:r>
    </w:p>
    <w:p w14:paraId="5B35B17A" w14:textId="75406D32" w:rsidR="00A455B8" w:rsidRPr="006302CE" w:rsidRDefault="00A455B8" w:rsidP="00A455B8">
      <w:pPr>
        <w:pStyle w:val="Heading1"/>
        <w:rPr>
          <w:rFonts w:cs="Arial"/>
        </w:rPr>
      </w:pPr>
      <w:r w:rsidRPr="006302CE">
        <w:rPr>
          <w:rFonts w:cs="Arial"/>
        </w:rPr>
        <w:t>II.</w:t>
      </w:r>
      <w:r w:rsidRPr="006302CE">
        <w:rPr>
          <w:rFonts w:cs="Arial"/>
        </w:rPr>
        <w:tab/>
        <w:t xml:space="preserve">Jesus rules over </w:t>
      </w:r>
      <w:r w:rsidR="006302CE">
        <w:rPr>
          <w:rFonts w:cs="Arial"/>
        </w:rPr>
        <w:t>___________________</w:t>
      </w:r>
      <w:r w:rsidRPr="006302CE">
        <w:rPr>
          <w:rFonts w:cs="Arial"/>
        </w:rPr>
        <w:t xml:space="preserve"> (Rev 2–3).</w:t>
      </w:r>
    </w:p>
    <w:p w14:paraId="35E68D5B" w14:textId="77777777" w:rsidR="00A455B8" w:rsidRPr="006302CE" w:rsidRDefault="00A455B8" w:rsidP="00A455B8">
      <w:pPr>
        <w:pStyle w:val="Heading2"/>
      </w:pPr>
      <w:r w:rsidRPr="006302CE">
        <w:t xml:space="preserve">Ephesus was </w:t>
      </w:r>
      <w:r w:rsidRPr="006302CE">
        <w:rPr>
          <w:i/>
          <w:iCs/>
        </w:rPr>
        <w:t>Busy Yet Backsliding</w:t>
      </w:r>
      <w:r w:rsidRPr="006302CE">
        <w:t xml:space="preserve"> so they needed to rekindle their love for Christ (2:1-7).</w:t>
      </w:r>
    </w:p>
    <w:p w14:paraId="68C9B572" w14:textId="77777777" w:rsidR="00A455B8" w:rsidRPr="006302CE" w:rsidRDefault="00A455B8" w:rsidP="00A455B8">
      <w:pPr>
        <w:pStyle w:val="Heading2"/>
      </w:pPr>
      <w:r w:rsidRPr="006302CE">
        <w:t xml:space="preserve">Smyrna was </w:t>
      </w:r>
      <w:r w:rsidRPr="006302CE">
        <w:rPr>
          <w:i/>
          <w:iCs/>
        </w:rPr>
        <w:t>Suffering Yet Steadfast</w:t>
      </w:r>
      <w:r w:rsidRPr="006302CE">
        <w:t xml:space="preserve"> so Christ encouraged them in their suffering (2:8-11).</w:t>
      </w:r>
    </w:p>
    <w:p w14:paraId="1D42CB01" w14:textId="77777777" w:rsidR="00A455B8" w:rsidRPr="006302CE" w:rsidRDefault="00A455B8" w:rsidP="00A455B8">
      <w:pPr>
        <w:pStyle w:val="Heading2"/>
      </w:pPr>
      <w:r w:rsidRPr="006302CE">
        <w:t xml:space="preserve">Pergamum was </w:t>
      </w:r>
      <w:r w:rsidRPr="006302CE">
        <w:rPr>
          <w:i/>
          <w:iCs/>
        </w:rPr>
        <w:t>Continuing Yet Compromising</w:t>
      </w:r>
      <w:r w:rsidRPr="006302CE">
        <w:t xml:space="preserve"> so they needed to reject heresy (2:12-17).</w:t>
      </w:r>
    </w:p>
    <w:p w14:paraId="2672B11E" w14:textId="77777777" w:rsidR="00A455B8" w:rsidRPr="006302CE" w:rsidRDefault="00A455B8" w:rsidP="00A455B8">
      <w:pPr>
        <w:pStyle w:val="Heading2"/>
      </w:pPr>
      <w:r w:rsidRPr="006302CE">
        <w:t xml:space="preserve">Thyatira was </w:t>
      </w:r>
      <w:r w:rsidRPr="006302CE">
        <w:rPr>
          <w:i/>
          <w:iCs/>
        </w:rPr>
        <w:t>Involved Yet Immoral</w:t>
      </w:r>
      <w:r w:rsidRPr="006302CE">
        <w:t xml:space="preserve"> so must repent of immorality (2:18-29).</w:t>
      </w:r>
    </w:p>
    <w:p w14:paraId="190197E1" w14:textId="77777777" w:rsidR="00A455B8" w:rsidRPr="006302CE" w:rsidRDefault="00A455B8" w:rsidP="00A455B8">
      <w:pPr>
        <w:pStyle w:val="Heading2"/>
      </w:pPr>
      <w:r w:rsidRPr="006302CE">
        <w:t xml:space="preserve">Sardis was </w:t>
      </w:r>
      <w:r w:rsidRPr="006302CE">
        <w:rPr>
          <w:i/>
          <w:iCs/>
        </w:rPr>
        <w:t>Distinguished Yet Dead</w:t>
      </w:r>
      <w:r w:rsidRPr="006302CE">
        <w:t xml:space="preserve"> so they needed to renew their obedience (3:1-6).</w:t>
      </w:r>
    </w:p>
    <w:p w14:paraId="6D2C4D41" w14:textId="77777777" w:rsidR="00A455B8" w:rsidRPr="006302CE" w:rsidRDefault="00A455B8" w:rsidP="00A455B8">
      <w:pPr>
        <w:pStyle w:val="Heading2"/>
      </w:pPr>
      <w:r w:rsidRPr="006302CE">
        <w:t xml:space="preserve">Philadelphia was </w:t>
      </w:r>
      <w:r w:rsidRPr="006302CE">
        <w:rPr>
          <w:i/>
          <w:iCs/>
        </w:rPr>
        <w:t>Mistreated Yet Missions-Minded</w:t>
      </w:r>
      <w:r w:rsidRPr="006302CE">
        <w:t xml:space="preserve"> so Jesus urged perseverance (3:7-13).</w:t>
      </w:r>
    </w:p>
    <w:p w14:paraId="579CB17F" w14:textId="77777777" w:rsidR="00A455B8" w:rsidRPr="006302CE" w:rsidRDefault="00A455B8" w:rsidP="00A455B8">
      <w:pPr>
        <w:pStyle w:val="Heading2"/>
      </w:pPr>
      <w:r w:rsidRPr="006302CE">
        <w:t xml:space="preserve">Laodicea was </w:t>
      </w:r>
      <w:r w:rsidRPr="006302CE">
        <w:rPr>
          <w:i/>
          <w:iCs/>
        </w:rPr>
        <w:t>Luxurious Yet Lukewarm</w:t>
      </w:r>
      <w:r w:rsidRPr="006302CE">
        <w:t>, so Lordship must replace materialism (3:14-22).</w:t>
      </w:r>
    </w:p>
    <w:p w14:paraId="0B28D74A" w14:textId="42318E8B" w:rsidR="00A455B8" w:rsidRPr="006302CE" w:rsidRDefault="00A455B8" w:rsidP="00A455B8">
      <w:pPr>
        <w:pStyle w:val="Heading1"/>
        <w:rPr>
          <w:rFonts w:cs="Arial"/>
        </w:rPr>
      </w:pPr>
      <w:r w:rsidRPr="006302CE">
        <w:rPr>
          <w:rFonts w:cs="Arial"/>
        </w:rPr>
        <w:t>III.</w:t>
      </w:r>
      <w:r w:rsidRPr="006302CE">
        <w:rPr>
          <w:rFonts w:cs="Arial"/>
        </w:rPr>
        <w:tab/>
        <w:t xml:space="preserve">Jesus rules over </w:t>
      </w:r>
      <w:r w:rsidR="006302CE">
        <w:rPr>
          <w:rFonts w:cs="Arial"/>
        </w:rPr>
        <w:t>__________________________</w:t>
      </w:r>
      <w:r w:rsidRPr="006302CE">
        <w:rPr>
          <w:rFonts w:cs="Arial"/>
        </w:rPr>
        <w:t xml:space="preserve"> (Rev 4–22).</w:t>
      </w:r>
    </w:p>
    <w:p w14:paraId="38D7EB21" w14:textId="77777777" w:rsidR="00A455B8" w:rsidRPr="006302CE" w:rsidRDefault="00A455B8" w:rsidP="00A455B8">
      <w:pPr>
        <w:pStyle w:val="Heading2"/>
      </w:pPr>
      <w:r w:rsidRPr="006302CE">
        <w:t>The 7-year Tribulation will show Christ as worthy to judge the world (4:1–19:10).</w:t>
      </w:r>
    </w:p>
    <w:p w14:paraId="765CB602" w14:textId="77777777" w:rsidR="00A455B8" w:rsidRPr="006302CE" w:rsidRDefault="00A455B8" w:rsidP="00A455B8">
      <w:pPr>
        <w:pStyle w:val="Heading2"/>
      </w:pPr>
      <w:r w:rsidRPr="006302CE">
        <w:t>Christ’s Second Coming reassures suffering believers that he is Ultimate Victor (19:11-21).</w:t>
      </w:r>
    </w:p>
    <w:p w14:paraId="5DBF5A4B" w14:textId="77777777" w:rsidR="00A455B8" w:rsidRPr="006302CE" w:rsidRDefault="00A455B8" w:rsidP="00A455B8">
      <w:pPr>
        <w:pStyle w:val="Heading2"/>
      </w:pPr>
      <w:r w:rsidRPr="006302CE">
        <w:t>The Millennium will show Christ's rule over the earth, Satan, and death itself (Rev 20).</w:t>
      </w:r>
    </w:p>
    <w:p w14:paraId="1631E94B" w14:textId="77777777" w:rsidR="00A455B8" w:rsidRPr="006302CE" w:rsidRDefault="00A455B8" w:rsidP="00A455B8">
      <w:pPr>
        <w:pStyle w:val="Heading2"/>
      </w:pPr>
      <w:r w:rsidRPr="006302CE">
        <w:t>The Eternal State will show the wonderful future of victors with Christ (21:1–22:6).</w:t>
      </w:r>
    </w:p>
    <w:p w14:paraId="13CF8D7C" w14:textId="77777777" w:rsidR="00A455B8" w:rsidRPr="006302CE" w:rsidRDefault="00A455B8" w:rsidP="00A455B8">
      <w:pPr>
        <w:pStyle w:val="Heading2"/>
      </w:pPr>
      <w:r w:rsidRPr="006302CE">
        <w:t>Jesus will live with us in the New Jerusalem so live for him and long for his return (22:7-21).</w:t>
      </w:r>
    </w:p>
    <w:p w14:paraId="0EE439EA" w14:textId="77777777" w:rsidR="00A455B8" w:rsidRPr="006302CE" w:rsidRDefault="00A455B8" w:rsidP="00A455B8">
      <w:pPr>
        <w:pStyle w:val="Heading1"/>
        <w:rPr>
          <w:rFonts w:cs="Arial"/>
        </w:rPr>
      </w:pPr>
      <w:r w:rsidRPr="006302CE">
        <w:rPr>
          <w:rFonts w:cs="Arial"/>
        </w:rPr>
        <w:t>Conclusion</w:t>
      </w:r>
    </w:p>
    <w:p w14:paraId="648E6F24" w14:textId="3833DD9A" w:rsidR="00A455B8" w:rsidRPr="006302CE" w:rsidRDefault="00A455B8" w:rsidP="00A455B8">
      <w:pPr>
        <w:pStyle w:val="Heading3"/>
        <w:rPr>
          <w:rFonts w:cs="Arial"/>
        </w:rPr>
      </w:pPr>
      <w:r w:rsidRPr="006302CE">
        <w:rPr>
          <w:rFonts w:cs="Arial"/>
        </w:rPr>
        <w:t xml:space="preserve">Jesus </w:t>
      </w:r>
      <w:r w:rsidR="006B4BE0">
        <w:rPr>
          <w:rFonts w:cs="Arial"/>
        </w:rPr>
        <w:t>________________</w:t>
      </w:r>
      <w:r w:rsidRPr="006302CE">
        <w:rPr>
          <w:rFonts w:cs="Arial"/>
        </w:rPr>
        <w:t xml:space="preserve"> the world! So he can handle your puny problem (Main Idea).</w:t>
      </w:r>
    </w:p>
    <w:p w14:paraId="45EF3F0A" w14:textId="77777777" w:rsidR="00A455B8" w:rsidRDefault="00A455B8" w:rsidP="00C75F40">
      <w:pPr>
        <w:pStyle w:val="Heading3"/>
        <w:rPr>
          <w:rFonts w:cs="Arial"/>
        </w:rPr>
      </w:pPr>
      <w:r>
        <w:rPr>
          <w:rFonts w:cs="Arial"/>
        </w:rPr>
        <w:t xml:space="preserve">For Pre-Christians: Have you submitted to Christ’s rule over </w:t>
      </w:r>
      <w:r w:rsidRPr="00C75F40">
        <w:rPr>
          <w:rFonts w:cs="Arial"/>
        </w:rPr>
        <w:t>you</w:t>
      </w:r>
      <w:r>
        <w:rPr>
          <w:rFonts w:cs="Arial"/>
        </w:rPr>
        <w:t>?</w:t>
      </w:r>
    </w:p>
    <w:p w14:paraId="06524804" w14:textId="3885CF2B" w:rsidR="00A455B8" w:rsidRDefault="00A455B8" w:rsidP="00C75F40">
      <w:pPr>
        <w:pStyle w:val="Heading3"/>
        <w:rPr>
          <w:rFonts w:cs="Arial"/>
        </w:rPr>
      </w:pPr>
      <w:r>
        <w:rPr>
          <w:rFonts w:cs="Arial"/>
        </w:rPr>
        <w:t>For Christians: What issue do you need to entrust to Jesus today?</w:t>
      </w:r>
    </w:p>
    <w:p w14:paraId="006987C1" w14:textId="77777777" w:rsidR="00027C8B" w:rsidRPr="00027C8B" w:rsidRDefault="00027C8B" w:rsidP="00027C8B">
      <w:bookmarkStart w:id="0" w:name="_GoBack"/>
      <w:bookmarkEnd w:id="0"/>
    </w:p>
    <w:p w14:paraId="4664BBDE" w14:textId="77777777" w:rsidR="00092A5E" w:rsidRPr="004918E8" w:rsidRDefault="00092A5E" w:rsidP="00092A5E">
      <w:pPr>
        <w:widowControl w:val="0"/>
        <w:pBdr>
          <w:bottom w:val="single" w:sz="12" w:space="1" w:color="auto"/>
        </w:pBdr>
        <w:ind w:right="-10"/>
        <w:rPr>
          <w:rFonts w:cs="Arial"/>
          <w:szCs w:val="22"/>
        </w:rPr>
      </w:pPr>
    </w:p>
    <w:p w14:paraId="2187FB5C" w14:textId="77777777" w:rsidR="00092A5E" w:rsidRDefault="00092A5E" w:rsidP="00092A5E">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eStudyDownloads.org/resource/new</w:t>
      </w:r>
      <w:r w:rsidRPr="002B6EC9">
        <w:rPr>
          <w:rFonts w:cs="Arial"/>
          <w:sz w:val="18"/>
          <w:szCs w:val="22"/>
        </w:rPr>
        <w:t>-testament-preaching/</w:t>
      </w:r>
    </w:p>
    <w:p w14:paraId="0C579F3F" w14:textId="12CF1686" w:rsidR="00092A5E" w:rsidRDefault="00092A5E" w:rsidP="00CF44C9">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Pr>
          <w:rFonts w:cs="Arial"/>
          <w:szCs w:val="22"/>
        </w:rPr>
        <w:br w:type="page"/>
      </w:r>
    </w:p>
    <w:p w14:paraId="5B18BDC8" w14:textId="77777777" w:rsidR="00D14870" w:rsidRPr="004B7EC9" w:rsidRDefault="00D14870" w:rsidP="00D14870">
      <w:pPr>
        <w:ind w:left="20" w:hanging="20"/>
        <w:jc w:val="center"/>
        <w:rPr>
          <w:rFonts w:cs="Arial"/>
          <w:b/>
          <w:sz w:val="40"/>
          <w:szCs w:val="16"/>
        </w:rPr>
      </w:pPr>
      <w:r w:rsidRPr="004B7EC9">
        <w:rPr>
          <w:rFonts w:cs="Arial"/>
          <w:b/>
          <w:sz w:val="40"/>
          <w:szCs w:val="16"/>
        </w:rPr>
        <w:lastRenderedPageBreak/>
        <w:t>Revelation</w:t>
      </w:r>
    </w:p>
    <w:p w14:paraId="5F35853C" w14:textId="77777777" w:rsidR="00D14870" w:rsidRPr="004B7EC9" w:rsidRDefault="00D14870" w:rsidP="00D14870">
      <w:pPr>
        <w:ind w:left="20" w:hanging="20"/>
        <w:jc w:val="center"/>
        <w:rPr>
          <w:rFonts w:cs="Arial"/>
          <w:b/>
          <w:sz w:val="20"/>
          <w:szCs w:val="16"/>
        </w:rPr>
      </w:pPr>
    </w:p>
    <w:tbl>
      <w:tblPr>
        <w:tblW w:w="9804" w:type="dxa"/>
        <w:tblInd w:w="-100" w:type="dxa"/>
        <w:tblLayout w:type="fixed"/>
        <w:tblCellMar>
          <w:left w:w="80" w:type="dxa"/>
          <w:right w:w="80" w:type="dxa"/>
        </w:tblCellMar>
        <w:tblLook w:val="0000" w:firstRow="0" w:lastRow="0" w:firstColumn="0" w:lastColumn="0" w:noHBand="0" w:noVBand="0"/>
      </w:tblPr>
      <w:tblGrid>
        <w:gridCol w:w="900"/>
        <w:gridCol w:w="806"/>
        <w:gridCol w:w="808"/>
        <w:gridCol w:w="2162"/>
        <w:gridCol w:w="1080"/>
        <w:gridCol w:w="810"/>
        <w:gridCol w:w="1082"/>
        <w:gridCol w:w="1075"/>
        <w:gridCol w:w="1075"/>
        <w:gridCol w:w="6"/>
      </w:tblGrid>
      <w:tr w:rsidR="00D14870" w:rsidRPr="004B7EC9" w14:paraId="54BB985A" w14:textId="77777777" w:rsidTr="00844E24">
        <w:trPr>
          <w:gridAfter w:val="1"/>
          <w:wAfter w:w="6" w:type="dxa"/>
        </w:trPr>
        <w:tc>
          <w:tcPr>
            <w:tcW w:w="9798" w:type="dxa"/>
            <w:gridSpan w:val="9"/>
            <w:tcBorders>
              <w:top w:val="single" w:sz="6" w:space="0" w:color="auto"/>
              <w:left w:val="single" w:sz="6" w:space="0" w:color="auto"/>
              <w:bottom w:val="single" w:sz="6" w:space="0" w:color="auto"/>
              <w:right w:val="single" w:sz="6" w:space="0" w:color="auto"/>
            </w:tcBorders>
            <w:shd w:val="clear" w:color="auto" w:fill="000000"/>
          </w:tcPr>
          <w:p w14:paraId="23453800" w14:textId="77777777" w:rsidR="00D14870" w:rsidRPr="004B7EC9" w:rsidRDefault="00D14870" w:rsidP="00844E24">
            <w:pPr>
              <w:jc w:val="center"/>
              <w:rPr>
                <w:rFonts w:cs="Arial"/>
                <w:b/>
                <w:sz w:val="20"/>
                <w:szCs w:val="16"/>
              </w:rPr>
            </w:pPr>
            <w:bookmarkStart w:id="1" w:name="OLE_LINK2"/>
          </w:p>
          <w:p w14:paraId="31820C60" w14:textId="77777777" w:rsidR="00D14870" w:rsidRPr="004B7EC9" w:rsidRDefault="00D14870" w:rsidP="00844E24">
            <w:pPr>
              <w:jc w:val="center"/>
              <w:rPr>
                <w:rFonts w:cs="Arial"/>
                <w:b/>
                <w:sz w:val="28"/>
                <w:szCs w:val="16"/>
              </w:rPr>
            </w:pPr>
            <w:r w:rsidRPr="004B7EC9">
              <w:rPr>
                <w:rFonts w:cs="Arial"/>
                <w:b/>
                <w:sz w:val="28"/>
                <w:szCs w:val="16"/>
              </w:rPr>
              <w:t>Sovereignty of Christ in Future Victory</w:t>
            </w:r>
          </w:p>
          <w:p w14:paraId="65219770" w14:textId="77777777" w:rsidR="00D14870" w:rsidRPr="004B7EC9" w:rsidRDefault="00D14870" w:rsidP="00844E24">
            <w:pPr>
              <w:jc w:val="center"/>
              <w:rPr>
                <w:rFonts w:cs="Arial"/>
                <w:b/>
                <w:sz w:val="20"/>
                <w:szCs w:val="16"/>
              </w:rPr>
            </w:pPr>
          </w:p>
        </w:tc>
      </w:tr>
      <w:tr w:rsidR="00D14870" w:rsidRPr="004B7EC9" w14:paraId="60C3C471"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3BD0876B" w14:textId="77777777" w:rsidR="00D14870" w:rsidRPr="004B7EC9" w:rsidRDefault="00D14870" w:rsidP="00844E24">
            <w:pPr>
              <w:ind w:right="-80"/>
              <w:jc w:val="center"/>
              <w:rPr>
                <w:rFonts w:cs="Arial"/>
                <w:b/>
                <w:sz w:val="20"/>
                <w:szCs w:val="16"/>
              </w:rPr>
            </w:pPr>
          </w:p>
          <w:p w14:paraId="49E7DBBA" w14:textId="77777777" w:rsidR="00D14870" w:rsidRPr="004B7EC9" w:rsidRDefault="00D14870" w:rsidP="00844E24">
            <w:pPr>
              <w:ind w:right="-80"/>
              <w:jc w:val="center"/>
              <w:rPr>
                <w:rFonts w:cs="Arial"/>
                <w:b/>
                <w:sz w:val="20"/>
                <w:szCs w:val="16"/>
              </w:rPr>
            </w:pPr>
            <w:r w:rsidRPr="004B7EC9">
              <w:rPr>
                <w:rFonts w:cs="Arial"/>
                <w:b/>
                <w:sz w:val="20"/>
                <w:szCs w:val="16"/>
              </w:rPr>
              <w:t xml:space="preserve">Sovereignty </w:t>
            </w:r>
          </w:p>
          <w:p w14:paraId="5EE54FD3" w14:textId="77777777" w:rsidR="00D14870" w:rsidRPr="004B7EC9" w:rsidRDefault="00D14870" w:rsidP="00844E24">
            <w:pPr>
              <w:ind w:right="-80"/>
              <w:jc w:val="center"/>
              <w:rPr>
                <w:rFonts w:cs="Arial"/>
                <w:b/>
                <w:sz w:val="20"/>
                <w:szCs w:val="16"/>
              </w:rPr>
            </w:pPr>
            <w:r w:rsidRPr="004B7EC9">
              <w:rPr>
                <w:rFonts w:cs="Arial"/>
                <w:b/>
                <w:sz w:val="20"/>
                <w:szCs w:val="16"/>
              </w:rPr>
              <w:t>in His Person</w:t>
            </w:r>
          </w:p>
        </w:tc>
        <w:tc>
          <w:tcPr>
            <w:tcW w:w="2162" w:type="dxa"/>
            <w:tcBorders>
              <w:top w:val="single" w:sz="6" w:space="0" w:color="auto"/>
              <w:left w:val="single" w:sz="6" w:space="0" w:color="auto"/>
              <w:bottom w:val="single" w:sz="6" w:space="0" w:color="auto"/>
              <w:right w:val="single" w:sz="6" w:space="0" w:color="auto"/>
            </w:tcBorders>
          </w:tcPr>
          <w:p w14:paraId="1E344904" w14:textId="77777777" w:rsidR="00D14870" w:rsidRPr="004B7EC9" w:rsidRDefault="00D14870" w:rsidP="00844E24">
            <w:pPr>
              <w:ind w:left="-80" w:right="-80"/>
              <w:jc w:val="center"/>
              <w:rPr>
                <w:rFonts w:cs="Arial"/>
                <w:b/>
                <w:sz w:val="20"/>
                <w:szCs w:val="16"/>
              </w:rPr>
            </w:pPr>
          </w:p>
          <w:p w14:paraId="56E1DF7D" w14:textId="77777777" w:rsidR="00D14870" w:rsidRPr="004B7EC9" w:rsidRDefault="00D14870" w:rsidP="00844E24">
            <w:pPr>
              <w:ind w:left="-80" w:right="-80"/>
              <w:jc w:val="center"/>
              <w:rPr>
                <w:rFonts w:cs="Arial"/>
                <w:b/>
                <w:sz w:val="20"/>
                <w:szCs w:val="16"/>
              </w:rPr>
            </w:pPr>
            <w:r w:rsidRPr="004B7EC9">
              <w:rPr>
                <w:rFonts w:cs="Arial"/>
                <w:b/>
                <w:sz w:val="20"/>
                <w:szCs w:val="16"/>
              </w:rPr>
              <w:t xml:space="preserve">Sovereignty </w:t>
            </w:r>
          </w:p>
          <w:p w14:paraId="3247B1BA" w14:textId="77777777" w:rsidR="00D14870" w:rsidRPr="004B7EC9" w:rsidRDefault="00D14870" w:rsidP="00844E24">
            <w:pPr>
              <w:ind w:left="-80" w:right="-80"/>
              <w:jc w:val="center"/>
              <w:rPr>
                <w:rFonts w:cs="Arial"/>
                <w:b/>
                <w:sz w:val="20"/>
                <w:szCs w:val="16"/>
              </w:rPr>
            </w:pPr>
            <w:r w:rsidRPr="004B7EC9">
              <w:rPr>
                <w:rFonts w:cs="Arial"/>
                <w:b/>
                <w:sz w:val="20"/>
                <w:szCs w:val="16"/>
              </w:rPr>
              <w:t>over Churches</w:t>
            </w:r>
          </w:p>
        </w:tc>
        <w:tc>
          <w:tcPr>
            <w:tcW w:w="5122" w:type="dxa"/>
            <w:gridSpan w:val="5"/>
            <w:tcBorders>
              <w:top w:val="single" w:sz="6" w:space="0" w:color="auto"/>
              <w:left w:val="single" w:sz="6" w:space="0" w:color="auto"/>
              <w:bottom w:val="single" w:sz="6" w:space="0" w:color="auto"/>
              <w:right w:val="single" w:sz="6" w:space="0" w:color="auto"/>
            </w:tcBorders>
          </w:tcPr>
          <w:p w14:paraId="0379F4F4" w14:textId="77777777" w:rsidR="00D14870" w:rsidRPr="004B7EC9" w:rsidRDefault="00D14870" w:rsidP="00844E24">
            <w:pPr>
              <w:ind w:left="-80" w:right="-80"/>
              <w:jc w:val="center"/>
              <w:rPr>
                <w:rFonts w:cs="Arial"/>
                <w:b/>
                <w:sz w:val="20"/>
                <w:szCs w:val="16"/>
              </w:rPr>
            </w:pPr>
          </w:p>
          <w:p w14:paraId="78B6F9F2" w14:textId="77777777" w:rsidR="00D14870" w:rsidRPr="004B7EC9" w:rsidRDefault="00D14870" w:rsidP="00844E24">
            <w:pPr>
              <w:ind w:left="-80" w:right="-80"/>
              <w:jc w:val="center"/>
              <w:rPr>
                <w:rFonts w:cs="Arial"/>
                <w:b/>
                <w:sz w:val="20"/>
                <w:szCs w:val="16"/>
              </w:rPr>
            </w:pPr>
            <w:r w:rsidRPr="004B7EC9">
              <w:rPr>
                <w:rFonts w:cs="Arial"/>
                <w:b/>
                <w:sz w:val="20"/>
                <w:szCs w:val="16"/>
              </w:rPr>
              <w:t xml:space="preserve">Sovereignty </w:t>
            </w:r>
          </w:p>
          <w:p w14:paraId="1E9FB9CB" w14:textId="77777777" w:rsidR="00D14870" w:rsidRPr="004B7EC9" w:rsidRDefault="00D14870" w:rsidP="00844E24">
            <w:pPr>
              <w:ind w:left="-80" w:right="-80"/>
              <w:jc w:val="center"/>
              <w:rPr>
                <w:rFonts w:cs="Arial"/>
                <w:b/>
                <w:sz w:val="20"/>
                <w:szCs w:val="16"/>
              </w:rPr>
            </w:pPr>
            <w:r w:rsidRPr="004B7EC9">
              <w:rPr>
                <w:rFonts w:cs="Arial"/>
                <w:b/>
                <w:sz w:val="20"/>
                <w:szCs w:val="16"/>
              </w:rPr>
              <w:t>in End-Time Events</w:t>
            </w:r>
          </w:p>
          <w:p w14:paraId="70A76467" w14:textId="77777777" w:rsidR="00D14870" w:rsidRPr="004B7EC9" w:rsidRDefault="00D14870" w:rsidP="00844E24">
            <w:pPr>
              <w:ind w:left="-80" w:right="-80"/>
              <w:jc w:val="center"/>
              <w:rPr>
                <w:rFonts w:cs="Arial"/>
                <w:b/>
                <w:sz w:val="20"/>
                <w:szCs w:val="16"/>
              </w:rPr>
            </w:pPr>
          </w:p>
        </w:tc>
      </w:tr>
      <w:tr w:rsidR="00D14870" w:rsidRPr="004B7EC9" w14:paraId="5B9B2D0B"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51541B29" w14:textId="77777777" w:rsidR="00D14870" w:rsidRPr="004B7EC9" w:rsidRDefault="00D14870" w:rsidP="00844E24">
            <w:pPr>
              <w:ind w:right="-80"/>
              <w:jc w:val="center"/>
              <w:rPr>
                <w:rFonts w:cs="Arial"/>
                <w:b/>
                <w:sz w:val="20"/>
                <w:szCs w:val="16"/>
              </w:rPr>
            </w:pPr>
          </w:p>
          <w:p w14:paraId="22A2D441" w14:textId="77777777" w:rsidR="00D14870" w:rsidRPr="004B7EC9" w:rsidRDefault="00D14870" w:rsidP="00844E24">
            <w:pPr>
              <w:ind w:right="-80"/>
              <w:jc w:val="center"/>
              <w:rPr>
                <w:rFonts w:cs="Arial"/>
                <w:b/>
                <w:sz w:val="20"/>
                <w:szCs w:val="16"/>
              </w:rPr>
            </w:pPr>
            <w:r w:rsidRPr="004B7EC9">
              <w:rPr>
                <w:rFonts w:cs="Arial"/>
                <w:b/>
                <w:sz w:val="20"/>
                <w:szCs w:val="16"/>
              </w:rPr>
              <w:t xml:space="preserve">Chapter 1 </w:t>
            </w:r>
          </w:p>
        </w:tc>
        <w:tc>
          <w:tcPr>
            <w:tcW w:w="2162" w:type="dxa"/>
            <w:tcBorders>
              <w:top w:val="single" w:sz="6" w:space="0" w:color="auto"/>
              <w:left w:val="single" w:sz="6" w:space="0" w:color="auto"/>
              <w:bottom w:val="single" w:sz="6" w:space="0" w:color="auto"/>
              <w:right w:val="single" w:sz="6" w:space="0" w:color="auto"/>
            </w:tcBorders>
          </w:tcPr>
          <w:p w14:paraId="5BB58BB7" w14:textId="77777777" w:rsidR="00D14870" w:rsidRPr="004B7EC9" w:rsidRDefault="00D14870" w:rsidP="00844E24">
            <w:pPr>
              <w:ind w:left="-80" w:right="-80"/>
              <w:jc w:val="center"/>
              <w:rPr>
                <w:rFonts w:cs="Arial"/>
                <w:b/>
                <w:sz w:val="20"/>
                <w:szCs w:val="16"/>
              </w:rPr>
            </w:pPr>
          </w:p>
          <w:p w14:paraId="5EBDDDF8" w14:textId="77777777" w:rsidR="00D14870" w:rsidRPr="004B7EC9" w:rsidRDefault="00D14870" w:rsidP="00844E24">
            <w:pPr>
              <w:ind w:left="-80" w:right="-80"/>
              <w:jc w:val="center"/>
              <w:rPr>
                <w:rFonts w:cs="Arial"/>
                <w:b/>
                <w:sz w:val="20"/>
                <w:szCs w:val="16"/>
              </w:rPr>
            </w:pPr>
            <w:r w:rsidRPr="004B7EC9">
              <w:rPr>
                <w:rFonts w:cs="Arial"/>
                <w:b/>
                <w:sz w:val="20"/>
                <w:szCs w:val="16"/>
              </w:rPr>
              <w:t>Chapters 2–3</w:t>
            </w:r>
          </w:p>
        </w:tc>
        <w:tc>
          <w:tcPr>
            <w:tcW w:w="5122" w:type="dxa"/>
            <w:gridSpan w:val="5"/>
            <w:tcBorders>
              <w:top w:val="single" w:sz="6" w:space="0" w:color="auto"/>
              <w:left w:val="single" w:sz="6" w:space="0" w:color="auto"/>
              <w:bottom w:val="single" w:sz="6" w:space="0" w:color="auto"/>
              <w:right w:val="single" w:sz="6" w:space="0" w:color="auto"/>
            </w:tcBorders>
          </w:tcPr>
          <w:p w14:paraId="34F961EA" w14:textId="77777777" w:rsidR="00D14870" w:rsidRPr="004B7EC9" w:rsidRDefault="00D14870" w:rsidP="00844E24">
            <w:pPr>
              <w:ind w:left="-80" w:right="-80"/>
              <w:jc w:val="center"/>
              <w:rPr>
                <w:rFonts w:cs="Arial"/>
                <w:b/>
                <w:sz w:val="20"/>
                <w:szCs w:val="16"/>
              </w:rPr>
            </w:pPr>
          </w:p>
          <w:p w14:paraId="5E2E1A49" w14:textId="77777777" w:rsidR="00D14870" w:rsidRPr="004B7EC9" w:rsidRDefault="00D14870" w:rsidP="00844E24">
            <w:pPr>
              <w:ind w:left="-80" w:right="-80"/>
              <w:jc w:val="center"/>
              <w:rPr>
                <w:rFonts w:cs="Arial"/>
                <w:b/>
                <w:sz w:val="20"/>
                <w:szCs w:val="16"/>
              </w:rPr>
            </w:pPr>
            <w:r w:rsidRPr="004B7EC9">
              <w:rPr>
                <w:rFonts w:cs="Arial"/>
                <w:b/>
                <w:sz w:val="20"/>
                <w:szCs w:val="16"/>
              </w:rPr>
              <w:t>Chapters 4–22</w:t>
            </w:r>
          </w:p>
          <w:p w14:paraId="29B338EA" w14:textId="77777777" w:rsidR="00D14870" w:rsidRPr="004B7EC9" w:rsidRDefault="00D14870" w:rsidP="00844E24">
            <w:pPr>
              <w:ind w:left="-80" w:right="-80"/>
              <w:jc w:val="center"/>
              <w:rPr>
                <w:rFonts w:cs="Arial"/>
                <w:b/>
                <w:sz w:val="20"/>
                <w:szCs w:val="16"/>
              </w:rPr>
            </w:pPr>
          </w:p>
        </w:tc>
      </w:tr>
      <w:tr w:rsidR="00D14870" w:rsidRPr="004B7EC9" w14:paraId="209AEFD0"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6B1BD623" w14:textId="77777777" w:rsidR="00D14870" w:rsidRPr="004B7EC9" w:rsidRDefault="00D14870" w:rsidP="00844E24">
            <w:pPr>
              <w:ind w:right="-80"/>
              <w:jc w:val="center"/>
              <w:rPr>
                <w:rFonts w:cs="Arial"/>
                <w:b/>
                <w:sz w:val="20"/>
                <w:szCs w:val="16"/>
              </w:rPr>
            </w:pPr>
          </w:p>
          <w:p w14:paraId="25F2E012" w14:textId="77777777" w:rsidR="00D14870" w:rsidRPr="004B7EC9" w:rsidRDefault="00D14870" w:rsidP="00844E24">
            <w:pPr>
              <w:ind w:right="-80"/>
              <w:jc w:val="center"/>
              <w:rPr>
                <w:rFonts w:cs="Arial"/>
                <w:b/>
                <w:sz w:val="20"/>
                <w:szCs w:val="16"/>
              </w:rPr>
            </w:pPr>
            <w:r w:rsidRPr="004B7EC9">
              <w:rPr>
                <w:rFonts w:cs="Arial"/>
                <w:b/>
                <w:sz w:val="20"/>
                <w:szCs w:val="16"/>
              </w:rPr>
              <w:t>“What you have seen” (1:19a)</w:t>
            </w:r>
          </w:p>
          <w:p w14:paraId="718AE6FB" w14:textId="77777777" w:rsidR="00D14870" w:rsidRPr="004B7EC9" w:rsidRDefault="00D14870" w:rsidP="00844E24">
            <w:pPr>
              <w:ind w:right="-80"/>
              <w:jc w:val="center"/>
              <w:rPr>
                <w:rFonts w:cs="Arial"/>
                <w:b/>
                <w:sz w:val="20"/>
                <w:szCs w:val="16"/>
              </w:rPr>
            </w:pPr>
            <w:r w:rsidRPr="004B7EC9">
              <w:rPr>
                <w:rFonts w:cs="Arial"/>
                <w:b/>
                <w:sz w:val="20"/>
                <w:szCs w:val="16"/>
              </w:rPr>
              <w:t xml:space="preserve"> </w:t>
            </w:r>
          </w:p>
        </w:tc>
        <w:tc>
          <w:tcPr>
            <w:tcW w:w="2162" w:type="dxa"/>
            <w:tcBorders>
              <w:top w:val="single" w:sz="6" w:space="0" w:color="auto"/>
              <w:left w:val="single" w:sz="6" w:space="0" w:color="auto"/>
              <w:bottom w:val="single" w:sz="6" w:space="0" w:color="auto"/>
              <w:right w:val="single" w:sz="6" w:space="0" w:color="auto"/>
            </w:tcBorders>
          </w:tcPr>
          <w:p w14:paraId="78CC2038" w14:textId="77777777" w:rsidR="00D14870" w:rsidRPr="004B7EC9" w:rsidRDefault="00D14870" w:rsidP="00844E24">
            <w:pPr>
              <w:ind w:left="-80" w:right="-80"/>
              <w:jc w:val="center"/>
              <w:rPr>
                <w:rFonts w:cs="Arial"/>
                <w:b/>
                <w:sz w:val="20"/>
                <w:szCs w:val="16"/>
              </w:rPr>
            </w:pPr>
          </w:p>
          <w:p w14:paraId="49FCFA0E" w14:textId="77777777" w:rsidR="00D14870" w:rsidRPr="004B7EC9" w:rsidRDefault="00D14870" w:rsidP="00844E24">
            <w:pPr>
              <w:ind w:left="-80" w:right="-80"/>
              <w:jc w:val="center"/>
              <w:rPr>
                <w:rFonts w:cs="Arial"/>
                <w:b/>
                <w:sz w:val="20"/>
                <w:szCs w:val="16"/>
              </w:rPr>
            </w:pPr>
            <w:r w:rsidRPr="004B7EC9">
              <w:rPr>
                <w:rFonts w:cs="Arial"/>
                <w:b/>
                <w:sz w:val="20"/>
                <w:szCs w:val="16"/>
              </w:rPr>
              <w:t>“What is now”</w:t>
            </w:r>
          </w:p>
          <w:p w14:paraId="0911D2B7" w14:textId="77777777" w:rsidR="00D14870" w:rsidRPr="004B7EC9" w:rsidRDefault="00D14870" w:rsidP="00844E24">
            <w:pPr>
              <w:ind w:left="-80" w:right="-80"/>
              <w:jc w:val="center"/>
              <w:rPr>
                <w:rFonts w:cs="Arial"/>
                <w:b/>
                <w:sz w:val="20"/>
                <w:szCs w:val="16"/>
              </w:rPr>
            </w:pPr>
            <w:r w:rsidRPr="004B7EC9">
              <w:rPr>
                <w:rFonts w:cs="Arial"/>
                <w:b/>
                <w:sz w:val="20"/>
                <w:szCs w:val="16"/>
              </w:rPr>
              <w:t>(1:19b)</w:t>
            </w:r>
          </w:p>
          <w:p w14:paraId="0BCD71FA" w14:textId="77777777" w:rsidR="00D14870" w:rsidRPr="004B7EC9" w:rsidRDefault="00D14870" w:rsidP="00844E24">
            <w:pPr>
              <w:ind w:left="-80" w:right="-80"/>
              <w:jc w:val="center"/>
              <w:rPr>
                <w:rFonts w:cs="Arial"/>
                <w:b/>
                <w:sz w:val="20"/>
                <w:szCs w:val="16"/>
              </w:rPr>
            </w:pPr>
            <w:r w:rsidRPr="004B7EC9">
              <w:rPr>
                <w:rFonts w:cs="Arial"/>
                <w:b/>
                <w:sz w:val="20"/>
                <w:szCs w:val="16"/>
              </w:rPr>
              <w:t xml:space="preserve"> </w:t>
            </w:r>
          </w:p>
        </w:tc>
        <w:tc>
          <w:tcPr>
            <w:tcW w:w="5122" w:type="dxa"/>
            <w:gridSpan w:val="5"/>
            <w:tcBorders>
              <w:top w:val="single" w:sz="6" w:space="0" w:color="auto"/>
              <w:left w:val="single" w:sz="6" w:space="0" w:color="auto"/>
              <w:bottom w:val="single" w:sz="6" w:space="0" w:color="auto"/>
              <w:right w:val="single" w:sz="6" w:space="0" w:color="auto"/>
            </w:tcBorders>
          </w:tcPr>
          <w:p w14:paraId="639A3FD6" w14:textId="77777777" w:rsidR="00D14870" w:rsidRPr="004B7EC9" w:rsidRDefault="00D14870" w:rsidP="00844E24">
            <w:pPr>
              <w:ind w:left="-80" w:right="-80"/>
              <w:jc w:val="center"/>
              <w:rPr>
                <w:rFonts w:cs="Arial"/>
                <w:b/>
                <w:sz w:val="20"/>
                <w:szCs w:val="16"/>
              </w:rPr>
            </w:pPr>
          </w:p>
          <w:p w14:paraId="2F8FE18A" w14:textId="77777777" w:rsidR="00D14870" w:rsidRPr="004B7EC9" w:rsidRDefault="00D14870" w:rsidP="00844E24">
            <w:pPr>
              <w:ind w:left="-80" w:right="-80"/>
              <w:jc w:val="center"/>
              <w:rPr>
                <w:rFonts w:cs="Arial"/>
                <w:b/>
                <w:sz w:val="20"/>
                <w:szCs w:val="16"/>
              </w:rPr>
            </w:pPr>
            <w:r w:rsidRPr="004B7EC9">
              <w:rPr>
                <w:rFonts w:cs="Arial"/>
                <w:b/>
                <w:sz w:val="20"/>
                <w:szCs w:val="16"/>
              </w:rPr>
              <w:t>“What will take place later”</w:t>
            </w:r>
          </w:p>
          <w:p w14:paraId="3DCC3B15" w14:textId="77777777" w:rsidR="00D14870" w:rsidRPr="004B7EC9" w:rsidRDefault="00D14870" w:rsidP="00844E24">
            <w:pPr>
              <w:ind w:left="-80" w:right="-80"/>
              <w:jc w:val="center"/>
              <w:rPr>
                <w:rFonts w:cs="Arial"/>
                <w:b/>
                <w:sz w:val="20"/>
                <w:szCs w:val="16"/>
              </w:rPr>
            </w:pPr>
            <w:r w:rsidRPr="004B7EC9">
              <w:rPr>
                <w:rFonts w:cs="Arial"/>
                <w:b/>
                <w:sz w:val="20"/>
                <w:szCs w:val="16"/>
              </w:rPr>
              <w:t>(1:19c)</w:t>
            </w:r>
          </w:p>
          <w:p w14:paraId="5F036733" w14:textId="77777777" w:rsidR="00D14870" w:rsidRPr="004B7EC9" w:rsidRDefault="00D14870" w:rsidP="00844E24">
            <w:pPr>
              <w:ind w:left="-80" w:right="-80"/>
              <w:jc w:val="center"/>
              <w:rPr>
                <w:rFonts w:cs="Arial"/>
                <w:b/>
                <w:sz w:val="20"/>
                <w:szCs w:val="16"/>
              </w:rPr>
            </w:pPr>
            <w:r w:rsidRPr="004B7EC9">
              <w:rPr>
                <w:rFonts w:cs="Arial"/>
                <w:b/>
                <w:sz w:val="20"/>
                <w:szCs w:val="16"/>
              </w:rPr>
              <w:t xml:space="preserve"> </w:t>
            </w:r>
          </w:p>
        </w:tc>
      </w:tr>
      <w:tr w:rsidR="00D14870" w:rsidRPr="004B7EC9" w14:paraId="1A13D8D2"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72EEC1B2" w14:textId="77777777" w:rsidR="00D14870" w:rsidRPr="004B7EC9" w:rsidRDefault="00D14870" w:rsidP="00844E24">
            <w:pPr>
              <w:ind w:right="-80"/>
              <w:jc w:val="center"/>
              <w:rPr>
                <w:rFonts w:cs="Arial"/>
                <w:b/>
                <w:sz w:val="20"/>
                <w:szCs w:val="16"/>
              </w:rPr>
            </w:pPr>
          </w:p>
          <w:p w14:paraId="4C89C046" w14:textId="77777777" w:rsidR="00D14870" w:rsidRPr="004B7EC9" w:rsidRDefault="00D14870" w:rsidP="00844E24">
            <w:pPr>
              <w:ind w:right="-80"/>
              <w:jc w:val="center"/>
              <w:rPr>
                <w:rFonts w:cs="Arial"/>
                <w:b/>
                <w:sz w:val="20"/>
                <w:szCs w:val="16"/>
              </w:rPr>
            </w:pPr>
            <w:r w:rsidRPr="004B7EC9">
              <w:rPr>
                <w:rFonts w:cs="Arial"/>
                <w:b/>
                <w:sz w:val="20"/>
                <w:szCs w:val="16"/>
              </w:rPr>
              <w:t xml:space="preserve">Past </w:t>
            </w:r>
          </w:p>
        </w:tc>
        <w:tc>
          <w:tcPr>
            <w:tcW w:w="2162" w:type="dxa"/>
            <w:tcBorders>
              <w:top w:val="single" w:sz="6" w:space="0" w:color="auto"/>
              <w:left w:val="single" w:sz="6" w:space="0" w:color="auto"/>
              <w:bottom w:val="single" w:sz="6" w:space="0" w:color="auto"/>
              <w:right w:val="single" w:sz="6" w:space="0" w:color="auto"/>
            </w:tcBorders>
          </w:tcPr>
          <w:p w14:paraId="5BA22BF3" w14:textId="77777777" w:rsidR="00D14870" w:rsidRPr="004B7EC9" w:rsidRDefault="00D14870" w:rsidP="00844E24">
            <w:pPr>
              <w:ind w:left="-80" w:right="-80"/>
              <w:jc w:val="center"/>
              <w:rPr>
                <w:rFonts w:cs="Arial"/>
                <w:b/>
                <w:sz w:val="20"/>
                <w:szCs w:val="16"/>
              </w:rPr>
            </w:pPr>
          </w:p>
          <w:p w14:paraId="777CE00B" w14:textId="77777777" w:rsidR="00D14870" w:rsidRPr="004B7EC9" w:rsidRDefault="00D14870" w:rsidP="00844E24">
            <w:pPr>
              <w:ind w:left="-80" w:right="-80"/>
              <w:jc w:val="center"/>
              <w:rPr>
                <w:rFonts w:cs="Arial"/>
                <w:b/>
                <w:sz w:val="20"/>
                <w:szCs w:val="16"/>
              </w:rPr>
            </w:pPr>
            <w:r w:rsidRPr="004B7EC9">
              <w:rPr>
                <w:rFonts w:cs="Arial"/>
                <w:b/>
                <w:sz w:val="20"/>
                <w:szCs w:val="16"/>
              </w:rPr>
              <w:t>Present</w:t>
            </w:r>
          </w:p>
          <w:p w14:paraId="0CABECE0" w14:textId="77777777" w:rsidR="00D14870" w:rsidRPr="004B7EC9" w:rsidRDefault="00D14870" w:rsidP="00844E24">
            <w:pPr>
              <w:ind w:left="-80" w:right="-80"/>
              <w:jc w:val="center"/>
              <w:rPr>
                <w:rFonts w:cs="Arial"/>
                <w:b/>
                <w:sz w:val="20"/>
                <w:szCs w:val="16"/>
              </w:rPr>
            </w:pPr>
          </w:p>
        </w:tc>
        <w:tc>
          <w:tcPr>
            <w:tcW w:w="5122" w:type="dxa"/>
            <w:gridSpan w:val="5"/>
            <w:tcBorders>
              <w:top w:val="single" w:sz="6" w:space="0" w:color="auto"/>
              <w:left w:val="single" w:sz="6" w:space="0" w:color="auto"/>
              <w:bottom w:val="single" w:sz="6" w:space="0" w:color="auto"/>
              <w:right w:val="single" w:sz="6" w:space="0" w:color="auto"/>
            </w:tcBorders>
          </w:tcPr>
          <w:p w14:paraId="3AAB0FFD" w14:textId="77777777" w:rsidR="00D14870" w:rsidRPr="004B7EC9" w:rsidRDefault="00D14870" w:rsidP="00844E24">
            <w:pPr>
              <w:ind w:left="-80" w:right="-80"/>
              <w:jc w:val="center"/>
              <w:rPr>
                <w:rFonts w:cs="Arial"/>
                <w:b/>
                <w:sz w:val="20"/>
                <w:szCs w:val="16"/>
              </w:rPr>
            </w:pPr>
          </w:p>
          <w:p w14:paraId="4F9122BE" w14:textId="77777777" w:rsidR="00D14870" w:rsidRPr="004B7EC9" w:rsidRDefault="00D14870" w:rsidP="00844E24">
            <w:pPr>
              <w:ind w:left="-80" w:right="-80"/>
              <w:jc w:val="center"/>
              <w:rPr>
                <w:rFonts w:cs="Arial"/>
                <w:b/>
                <w:sz w:val="20"/>
                <w:szCs w:val="16"/>
              </w:rPr>
            </w:pPr>
            <w:r w:rsidRPr="004B7EC9">
              <w:rPr>
                <w:rFonts w:cs="Arial"/>
                <w:b/>
                <w:sz w:val="20"/>
                <w:szCs w:val="16"/>
              </w:rPr>
              <w:t>Future</w:t>
            </w:r>
          </w:p>
          <w:p w14:paraId="0DEEB7F5" w14:textId="77777777" w:rsidR="00D14870" w:rsidRPr="004B7EC9" w:rsidRDefault="00D14870" w:rsidP="00844E24">
            <w:pPr>
              <w:ind w:left="-80" w:right="-80"/>
              <w:jc w:val="center"/>
              <w:rPr>
                <w:rFonts w:cs="Arial"/>
                <w:b/>
                <w:sz w:val="20"/>
                <w:szCs w:val="16"/>
              </w:rPr>
            </w:pPr>
          </w:p>
        </w:tc>
      </w:tr>
      <w:tr w:rsidR="00D14870" w:rsidRPr="004B7EC9" w14:paraId="37566722"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0671A737" w14:textId="77777777" w:rsidR="00D14870" w:rsidRPr="004B7EC9" w:rsidRDefault="00D14870" w:rsidP="00844E24">
            <w:pPr>
              <w:ind w:right="-80"/>
              <w:jc w:val="center"/>
              <w:rPr>
                <w:rFonts w:cs="Arial"/>
                <w:b/>
                <w:sz w:val="20"/>
                <w:szCs w:val="16"/>
              </w:rPr>
            </w:pPr>
          </w:p>
          <w:p w14:paraId="5128A1ED" w14:textId="77777777" w:rsidR="00D14870" w:rsidRPr="004B7EC9" w:rsidRDefault="00D14870" w:rsidP="00844E24">
            <w:pPr>
              <w:ind w:right="-80"/>
              <w:jc w:val="center"/>
              <w:rPr>
                <w:rFonts w:cs="Arial"/>
                <w:b/>
                <w:sz w:val="20"/>
                <w:szCs w:val="16"/>
              </w:rPr>
            </w:pPr>
            <w:r w:rsidRPr="004B7EC9">
              <w:rPr>
                <w:rFonts w:cs="Arial"/>
                <w:b/>
                <w:sz w:val="20"/>
                <w:szCs w:val="16"/>
              </w:rPr>
              <w:t xml:space="preserve">Christ Unveiled </w:t>
            </w:r>
          </w:p>
        </w:tc>
        <w:tc>
          <w:tcPr>
            <w:tcW w:w="2162" w:type="dxa"/>
            <w:tcBorders>
              <w:top w:val="single" w:sz="6" w:space="0" w:color="auto"/>
              <w:left w:val="single" w:sz="6" w:space="0" w:color="auto"/>
              <w:bottom w:val="single" w:sz="6" w:space="0" w:color="auto"/>
              <w:right w:val="single" w:sz="6" w:space="0" w:color="auto"/>
            </w:tcBorders>
          </w:tcPr>
          <w:p w14:paraId="1ED8DCBD" w14:textId="77777777" w:rsidR="00D14870" w:rsidRPr="004B7EC9" w:rsidRDefault="00D14870" w:rsidP="00844E24">
            <w:pPr>
              <w:ind w:left="-80" w:right="-80"/>
              <w:jc w:val="center"/>
              <w:rPr>
                <w:rFonts w:cs="Arial"/>
                <w:b/>
                <w:sz w:val="20"/>
                <w:szCs w:val="16"/>
              </w:rPr>
            </w:pPr>
          </w:p>
          <w:p w14:paraId="0098F7C2" w14:textId="77777777" w:rsidR="00D14870" w:rsidRPr="004B7EC9" w:rsidRDefault="00D14870" w:rsidP="00844E24">
            <w:pPr>
              <w:ind w:left="-80" w:right="-80"/>
              <w:jc w:val="center"/>
              <w:rPr>
                <w:rFonts w:cs="Arial"/>
                <w:b/>
                <w:sz w:val="20"/>
                <w:szCs w:val="16"/>
              </w:rPr>
            </w:pPr>
            <w:r w:rsidRPr="004B7EC9">
              <w:rPr>
                <w:rFonts w:cs="Arial"/>
                <w:b/>
                <w:sz w:val="20"/>
                <w:szCs w:val="16"/>
              </w:rPr>
              <w:t>Churches Unveiled</w:t>
            </w:r>
          </w:p>
        </w:tc>
        <w:tc>
          <w:tcPr>
            <w:tcW w:w="5122" w:type="dxa"/>
            <w:gridSpan w:val="5"/>
            <w:tcBorders>
              <w:top w:val="single" w:sz="6" w:space="0" w:color="auto"/>
              <w:left w:val="single" w:sz="6" w:space="0" w:color="auto"/>
              <w:bottom w:val="single" w:sz="6" w:space="0" w:color="auto"/>
              <w:right w:val="single" w:sz="6" w:space="0" w:color="auto"/>
            </w:tcBorders>
          </w:tcPr>
          <w:p w14:paraId="076590B1" w14:textId="77777777" w:rsidR="00D14870" w:rsidRPr="004B7EC9" w:rsidRDefault="00D14870" w:rsidP="00844E24">
            <w:pPr>
              <w:ind w:left="-80" w:right="-80"/>
              <w:jc w:val="center"/>
              <w:rPr>
                <w:rFonts w:cs="Arial"/>
                <w:b/>
                <w:sz w:val="20"/>
                <w:szCs w:val="16"/>
              </w:rPr>
            </w:pPr>
          </w:p>
          <w:p w14:paraId="5E6C8727" w14:textId="77777777" w:rsidR="00D14870" w:rsidRPr="004B7EC9" w:rsidRDefault="00D14870" w:rsidP="00844E24">
            <w:pPr>
              <w:ind w:left="-80" w:right="-80"/>
              <w:jc w:val="center"/>
              <w:rPr>
                <w:rFonts w:cs="Arial"/>
                <w:b/>
                <w:sz w:val="20"/>
                <w:szCs w:val="16"/>
              </w:rPr>
            </w:pPr>
            <w:r w:rsidRPr="004B7EC9">
              <w:rPr>
                <w:rFonts w:cs="Arial"/>
                <w:b/>
                <w:sz w:val="20"/>
                <w:szCs w:val="16"/>
              </w:rPr>
              <w:t>Consummation Unveiled</w:t>
            </w:r>
          </w:p>
          <w:p w14:paraId="0489D8FF" w14:textId="77777777" w:rsidR="00D14870" w:rsidRPr="004B7EC9" w:rsidRDefault="00D14870" w:rsidP="00844E24">
            <w:pPr>
              <w:ind w:left="-80" w:right="-80"/>
              <w:jc w:val="center"/>
              <w:rPr>
                <w:rFonts w:cs="Arial"/>
                <w:b/>
                <w:sz w:val="20"/>
                <w:szCs w:val="16"/>
              </w:rPr>
            </w:pPr>
          </w:p>
        </w:tc>
      </w:tr>
      <w:tr w:rsidR="00D14870" w:rsidRPr="004B7EC9" w14:paraId="0C6DE11D"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08BF5B8C" w14:textId="77777777" w:rsidR="00D14870" w:rsidRPr="004B7EC9" w:rsidRDefault="00D14870" w:rsidP="00844E24">
            <w:pPr>
              <w:ind w:right="-80"/>
              <w:jc w:val="center"/>
              <w:rPr>
                <w:rFonts w:cs="Arial"/>
                <w:b/>
                <w:sz w:val="20"/>
                <w:szCs w:val="16"/>
              </w:rPr>
            </w:pPr>
          </w:p>
          <w:p w14:paraId="3027B552" w14:textId="77777777" w:rsidR="00D14870" w:rsidRPr="004B7EC9" w:rsidRDefault="00D14870" w:rsidP="00844E24">
            <w:pPr>
              <w:ind w:right="-80"/>
              <w:jc w:val="center"/>
              <w:rPr>
                <w:rFonts w:cs="Arial"/>
                <w:b/>
                <w:sz w:val="20"/>
                <w:szCs w:val="16"/>
              </w:rPr>
            </w:pPr>
            <w:r w:rsidRPr="004B7EC9">
              <w:rPr>
                <w:rFonts w:cs="Arial"/>
                <w:b/>
                <w:sz w:val="20"/>
                <w:szCs w:val="16"/>
              </w:rPr>
              <w:t xml:space="preserve">God </w:t>
            </w:r>
          </w:p>
          <w:p w14:paraId="7E63CBC0" w14:textId="77777777" w:rsidR="00D14870" w:rsidRPr="004B7EC9" w:rsidRDefault="00D14870" w:rsidP="00844E24">
            <w:pPr>
              <w:ind w:right="-80"/>
              <w:jc w:val="center"/>
              <w:rPr>
                <w:rFonts w:cs="Arial"/>
                <w:b/>
                <w:sz w:val="20"/>
                <w:szCs w:val="16"/>
              </w:rPr>
            </w:pPr>
            <w:r w:rsidRPr="004B7EC9">
              <w:rPr>
                <w:rFonts w:cs="Arial"/>
                <w:b/>
                <w:sz w:val="20"/>
                <w:szCs w:val="16"/>
              </w:rPr>
              <w:t xml:space="preserve">on Earth </w:t>
            </w:r>
          </w:p>
        </w:tc>
        <w:tc>
          <w:tcPr>
            <w:tcW w:w="2162" w:type="dxa"/>
            <w:tcBorders>
              <w:top w:val="single" w:sz="6" w:space="0" w:color="auto"/>
              <w:left w:val="single" w:sz="6" w:space="0" w:color="auto"/>
              <w:bottom w:val="single" w:sz="6" w:space="0" w:color="auto"/>
              <w:right w:val="single" w:sz="6" w:space="0" w:color="auto"/>
            </w:tcBorders>
          </w:tcPr>
          <w:p w14:paraId="558C7118" w14:textId="77777777" w:rsidR="00D14870" w:rsidRPr="004B7EC9" w:rsidRDefault="00D14870" w:rsidP="00844E24">
            <w:pPr>
              <w:ind w:left="-80" w:right="-80"/>
              <w:jc w:val="center"/>
              <w:rPr>
                <w:rFonts w:cs="Arial"/>
                <w:b/>
                <w:sz w:val="20"/>
                <w:szCs w:val="16"/>
              </w:rPr>
            </w:pPr>
          </w:p>
          <w:p w14:paraId="07DB98BD" w14:textId="77777777" w:rsidR="00D14870" w:rsidRPr="004B7EC9" w:rsidRDefault="00D14870" w:rsidP="00844E24">
            <w:pPr>
              <w:ind w:left="-80" w:right="-80"/>
              <w:jc w:val="center"/>
              <w:rPr>
                <w:rFonts w:cs="Arial"/>
                <w:b/>
                <w:sz w:val="20"/>
                <w:szCs w:val="16"/>
              </w:rPr>
            </w:pPr>
            <w:r w:rsidRPr="004B7EC9">
              <w:rPr>
                <w:rFonts w:cs="Arial"/>
                <w:b/>
                <w:sz w:val="20"/>
                <w:szCs w:val="16"/>
              </w:rPr>
              <w:t>God’s Ambassadors</w:t>
            </w:r>
          </w:p>
          <w:p w14:paraId="0E7F372C" w14:textId="77777777" w:rsidR="00D14870" w:rsidRPr="004B7EC9" w:rsidRDefault="00D14870" w:rsidP="00844E24">
            <w:pPr>
              <w:ind w:left="-80" w:right="-80"/>
              <w:jc w:val="center"/>
              <w:rPr>
                <w:rFonts w:cs="Arial"/>
                <w:b/>
                <w:sz w:val="20"/>
                <w:szCs w:val="16"/>
              </w:rPr>
            </w:pPr>
            <w:r w:rsidRPr="004B7EC9">
              <w:rPr>
                <w:rFonts w:cs="Arial"/>
                <w:b/>
                <w:sz w:val="20"/>
                <w:szCs w:val="16"/>
              </w:rPr>
              <w:t>on Earth</w:t>
            </w:r>
          </w:p>
        </w:tc>
        <w:tc>
          <w:tcPr>
            <w:tcW w:w="5122" w:type="dxa"/>
            <w:gridSpan w:val="5"/>
            <w:tcBorders>
              <w:top w:val="single" w:sz="6" w:space="0" w:color="auto"/>
              <w:left w:val="single" w:sz="6" w:space="0" w:color="auto"/>
              <w:bottom w:val="single" w:sz="6" w:space="0" w:color="auto"/>
              <w:right w:val="single" w:sz="6" w:space="0" w:color="auto"/>
            </w:tcBorders>
          </w:tcPr>
          <w:p w14:paraId="4174426A" w14:textId="77777777" w:rsidR="00D14870" w:rsidRPr="004B7EC9" w:rsidRDefault="00D14870" w:rsidP="00844E24">
            <w:pPr>
              <w:ind w:left="-80" w:right="-80"/>
              <w:jc w:val="center"/>
              <w:rPr>
                <w:rFonts w:cs="Arial"/>
                <w:b/>
                <w:sz w:val="20"/>
                <w:szCs w:val="16"/>
              </w:rPr>
            </w:pPr>
          </w:p>
          <w:p w14:paraId="2424B586" w14:textId="77777777" w:rsidR="00D14870" w:rsidRPr="004B7EC9" w:rsidRDefault="00D14870" w:rsidP="00844E24">
            <w:pPr>
              <w:ind w:left="-80" w:right="-80"/>
              <w:jc w:val="center"/>
              <w:rPr>
                <w:rFonts w:cs="Arial"/>
                <w:b/>
                <w:sz w:val="20"/>
                <w:szCs w:val="16"/>
              </w:rPr>
            </w:pPr>
            <w:r w:rsidRPr="004B7EC9">
              <w:rPr>
                <w:rFonts w:cs="Arial"/>
                <w:b/>
                <w:sz w:val="20"/>
                <w:szCs w:val="16"/>
              </w:rPr>
              <w:t>Hell on Earth to</w:t>
            </w:r>
          </w:p>
          <w:p w14:paraId="2F54A76E" w14:textId="77777777" w:rsidR="00D14870" w:rsidRPr="004B7EC9" w:rsidRDefault="00D14870" w:rsidP="00844E24">
            <w:pPr>
              <w:ind w:left="-80" w:right="-80"/>
              <w:jc w:val="center"/>
              <w:rPr>
                <w:rFonts w:cs="Arial"/>
                <w:b/>
                <w:sz w:val="20"/>
                <w:szCs w:val="16"/>
              </w:rPr>
            </w:pPr>
            <w:r w:rsidRPr="004B7EC9">
              <w:rPr>
                <w:rFonts w:cs="Arial"/>
                <w:b/>
                <w:sz w:val="20"/>
                <w:szCs w:val="16"/>
              </w:rPr>
              <w:t>Heaven on Earth</w:t>
            </w:r>
          </w:p>
          <w:p w14:paraId="5DA7E0F4" w14:textId="77777777" w:rsidR="00D14870" w:rsidRPr="004B7EC9" w:rsidRDefault="00D14870" w:rsidP="00844E24">
            <w:pPr>
              <w:ind w:left="-80" w:right="-80"/>
              <w:jc w:val="center"/>
              <w:rPr>
                <w:rFonts w:cs="Arial"/>
                <w:b/>
                <w:sz w:val="20"/>
                <w:szCs w:val="16"/>
              </w:rPr>
            </w:pPr>
          </w:p>
        </w:tc>
      </w:tr>
      <w:tr w:rsidR="00D14870" w:rsidRPr="004B7EC9" w14:paraId="31AF3DA2" w14:textId="77777777" w:rsidTr="00844E24">
        <w:trPr>
          <w:gridAfter w:val="1"/>
          <w:wAfter w:w="6" w:type="dxa"/>
        </w:trPr>
        <w:tc>
          <w:tcPr>
            <w:tcW w:w="2514" w:type="dxa"/>
            <w:gridSpan w:val="3"/>
            <w:tcBorders>
              <w:top w:val="single" w:sz="6" w:space="0" w:color="auto"/>
              <w:left w:val="single" w:sz="6" w:space="0" w:color="auto"/>
              <w:bottom w:val="single" w:sz="6" w:space="0" w:color="auto"/>
              <w:right w:val="single" w:sz="6" w:space="0" w:color="auto"/>
            </w:tcBorders>
          </w:tcPr>
          <w:p w14:paraId="6E61BB4C" w14:textId="77777777" w:rsidR="00D14870" w:rsidRPr="004B7EC9" w:rsidRDefault="00D14870" w:rsidP="00844E24">
            <w:pPr>
              <w:ind w:right="-80"/>
              <w:jc w:val="center"/>
              <w:rPr>
                <w:rFonts w:cs="Arial"/>
                <w:b/>
                <w:sz w:val="20"/>
                <w:szCs w:val="16"/>
              </w:rPr>
            </w:pPr>
          </w:p>
          <w:p w14:paraId="365B416E" w14:textId="77777777" w:rsidR="00D14870" w:rsidRPr="004B7EC9" w:rsidRDefault="00D14870" w:rsidP="00844E24">
            <w:pPr>
              <w:ind w:right="-80"/>
              <w:jc w:val="center"/>
              <w:rPr>
                <w:rFonts w:cs="Arial"/>
                <w:b/>
                <w:sz w:val="20"/>
                <w:szCs w:val="16"/>
              </w:rPr>
            </w:pPr>
            <w:r w:rsidRPr="004B7EC9">
              <w:rPr>
                <w:rFonts w:cs="Arial"/>
                <w:b/>
                <w:sz w:val="20"/>
                <w:szCs w:val="16"/>
              </w:rPr>
              <w:t xml:space="preserve">The Judge </w:t>
            </w:r>
          </w:p>
        </w:tc>
        <w:tc>
          <w:tcPr>
            <w:tcW w:w="2162" w:type="dxa"/>
            <w:tcBorders>
              <w:top w:val="single" w:sz="6" w:space="0" w:color="auto"/>
              <w:left w:val="single" w:sz="6" w:space="0" w:color="auto"/>
              <w:bottom w:val="single" w:sz="6" w:space="0" w:color="auto"/>
              <w:right w:val="single" w:sz="6" w:space="0" w:color="auto"/>
            </w:tcBorders>
          </w:tcPr>
          <w:p w14:paraId="65E9E550" w14:textId="77777777" w:rsidR="00D14870" w:rsidRPr="004B7EC9" w:rsidRDefault="00D14870" w:rsidP="00844E24">
            <w:pPr>
              <w:ind w:left="-80" w:right="-80"/>
              <w:jc w:val="center"/>
              <w:rPr>
                <w:rFonts w:cs="Arial"/>
                <w:b/>
                <w:sz w:val="20"/>
                <w:szCs w:val="16"/>
              </w:rPr>
            </w:pPr>
          </w:p>
          <w:p w14:paraId="590F0B6C" w14:textId="77777777" w:rsidR="00D14870" w:rsidRPr="004B7EC9" w:rsidRDefault="00D14870" w:rsidP="00844E24">
            <w:pPr>
              <w:ind w:left="-80" w:right="-80"/>
              <w:jc w:val="center"/>
              <w:rPr>
                <w:rFonts w:cs="Arial"/>
                <w:b/>
                <w:sz w:val="20"/>
                <w:szCs w:val="16"/>
              </w:rPr>
            </w:pPr>
            <w:r w:rsidRPr="004B7EC9">
              <w:rPr>
                <w:rFonts w:cs="Arial"/>
                <w:b/>
                <w:sz w:val="20"/>
                <w:szCs w:val="16"/>
              </w:rPr>
              <w:t>The Assignments</w:t>
            </w:r>
          </w:p>
        </w:tc>
        <w:tc>
          <w:tcPr>
            <w:tcW w:w="5122" w:type="dxa"/>
            <w:gridSpan w:val="5"/>
            <w:tcBorders>
              <w:top w:val="single" w:sz="6" w:space="0" w:color="auto"/>
              <w:left w:val="single" w:sz="6" w:space="0" w:color="auto"/>
              <w:bottom w:val="single" w:sz="6" w:space="0" w:color="auto"/>
              <w:right w:val="single" w:sz="6" w:space="0" w:color="auto"/>
            </w:tcBorders>
          </w:tcPr>
          <w:p w14:paraId="31361483" w14:textId="77777777" w:rsidR="00D14870" w:rsidRPr="004B7EC9" w:rsidRDefault="00D14870" w:rsidP="00844E24">
            <w:pPr>
              <w:ind w:left="-80" w:right="-80"/>
              <w:jc w:val="center"/>
              <w:rPr>
                <w:rFonts w:cs="Arial"/>
                <w:b/>
                <w:sz w:val="20"/>
                <w:szCs w:val="16"/>
              </w:rPr>
            </w:pPr>
          </w:p>
          <w:p w14:paraId="02BDBD1C" w14:textId="77777777" w:rsidR="00D14870" w:rsidRPr="004B7EC9" w:rsidRDefault="00D14870" w:rsidP="00844E24">
            <w:pPr>
              <w:ind w:left="-80" w:right="-80"/>
              <w:jc w:val="center"/>
              <w:rPr>
                <w:rFonts w:cs="Arial"/>
                <w:b/>
                <w:sz w:val="20"/>
                <w:szCs w:val="16"/>
              </w:rPr>
            </w:pPr>
            <w:r w:rsidRPr="004B7EC9">
              <w:rPr>
                <w:rFonts w:cs="Arial"/>
                <w:b/>
                <w:sz w:val="20"/>
                <w:szCs w:val="16"/>
              </w:rPr>
              <w:t>The Judgments &amp; Rewards</w:t>
            </w:r>
          </w:p>
          <w:p w14:paraId="440C94A4" w14:textId="77777777" w:rsidR="00D14870" w:rsidRPr="004B7EC9" w:rsidRDefault="00D14870" w:rsidP="00844E24">
            <w:pPr>
              <w:ind w:left="-80" w:right="-80"/>
              <w:jc w:val="center"/>
              <w:rPr>
                <w:rFonts w:cs="Arial"/>
                <w:b/>
                <w:sz w:val="20"/>
                <w:szCs w:val="16"/>
              </w:rPr>
            </w:pPr>
          </w:p>
        </w:tc>
      </w:tr>
      <w:tr w:rsidR="00D14870" w:rsidRPr="004B7EC9" w14:paraId="098406CB" w14:textId="77777777" w:rsidTr="00844E24">
        <w:trPr>
          <w:gridAfter w:val="1"/>
          <w:wAfter w:w="6" w:type="dxa"/>
        </w:trPr>
        <w:tc>
          <w:tcPr>
            <w:tcW w:w="900" w:type="dxa"/>
            <w:tcBorders>
              <w:top w:val="single" w:sz="6" w:space="0" w:color="auto"/>
              <w:left w:val="single" w:sz="6" w:space="0" w:color="auto"/>
              <w:bottom w:val="single" w:sz="6" w:space="0" w:color="auto"/>
              <w:right w:val="single" w:sz="6" w:space="0" w:color="auto"/>
            </w:tcBorders>
          </w:tcPr>
          <w:p w14:paraId="2ADC4978" w14:textId="77777777" w:rsidR="00D14870" w:rsidRPr="004B7EC9" w:rsidRDefault="00D14870" w:rsidP="00844E24">
            <w:pPr>
              <w:ind w:right="-80"/>
              <w:jc w:val="center"/>
              <w:rPr>
                <w:rFonts w:cs="Arial"/>
                <w:sz w:val="16"/>
                <w:szCs w:val="16"/>
              </w:rPr>
            </w:pPr>
          </w:p>
          <w:p w14:paraId="5FFB3D5C" w14:textId="77777777" w:rsidR="00D14870" w:rsidRPr="004B7EC9" w:rsidRDefault="00D14870" w:rsidP="00844E24">
            <w:pPr>
              <w:ind w:right="-80"/>
              <w:jc w:val="center"/>
              <w:rPr>
                <w:rFonts w:cs="Arial"/>
                <w:sz w:val="16"/>
                <w:szCs w:val="16"/>
              </w:rPr>
            </w:pPr>
            <w:r w:rsidRPr="004B7EC9">
              <w:rPr>
                <w:rFonts w:cs="Arial"/>
                <w:sz w:val="16"/>
                <w:szCs w:val="16"/>
              </w:rPr>
              <w:t>Subject</w:t>
            </w:r>
          </w:p>
          <w:p w14:paraId="446DD82D" w14:textId="77777777" w:rsidR="00D14870" w:rsidRPr="004B7EC9" w:rsidRDefault="00D14870" w:rsidP="00844E24">
            <w:pPr>
              <w:ind w:right="-80"/>
              <w:jc w:val="center"/>
              <w:rPr>
                <w:rFonts w:cs="Arial"/>
                <w:sz w:val="16"/>
                <w:szCs w:val="16"/>
              </w:rPr>
            </w:pPr>
            <w:r w:rsidRPr="004B7EC9">
              <w:rPr>
                <w:rFonts w:cs="Arial"/>
                <w:sz w:val="16"/>
                <w:szCs w:val="16"/>
              </w:rPr>
              <w:t>1:1-3</w:t>
            </w:r>
          </w:p>
          <w:p w14:paraId="450B0373" w14:textId="77777777" w:rsidR="00D14870" w:rsidRPr="004B7EC9" w:rsidRDefault="00D14870" w:rsidP="00844E24">
            <w:pPr>
              <w:ind w:right="-80"/>
              <w:jc w:val="center"/>
              <w:rPr>
                <w:rFonts w:cs="Arial"/>
                <w:sz w:val="16"/>
                <w:szCs w:val="16"/>
              </w:rPr>
            </w:pPr>
          </w:p>
        </w:tc>
        <w:tc>
          <w:tcPr>
            <w:tcW w:w="806" w:type="dxa"/>
            <w:tcBorders>
              <w:top w:val="single" w:sz="6" w:space="0" w:color="auto"/>
              <w:left w:val="single" w:sz="6" w:space="0" w:color="auto"/>
              <w:bottom w:val="single" w:sz="6" w:space="0" w:color="auto"/>
              <w:right w:val="single" w:sz="6" w:space="0" w:color="auto"/>
            </w:tcBorders>
          </w:tcPr>
          <w:p w14:paraId="52902918" w14:textId="77777777" w:rsidR="00D14870" w:rsidRPr="004B7EC9" w:rsidRDefault="00D14870" w:rsidP="00844E24">
            <w:pPr>
              <w:ind w:left="-80" w:right="-80"/>
              <w:jc w:val="center"/>
              <w:rPr>
                <w:rFonts w:cs="Arial"/>
                <w:sz w:val="16"/>
                <w:szCs w:val="16"/>
              </w:rPr>
            </w:pPr>
          </w:p>
          <w:p w14:paraId="7F856125" w14:textId="77777777" w:rsidR="00D14870" w:rsidRPr="004B7EC9" w:rsidRDefault="00D14870" w:rsidP="00844E24">
            <w:pPr>
              <w:ind w:left="-80" w:right="-80"/>
              <w:jc w:val="center"/>
              <w:rPr>
                <w:rFonts w:cs="Arial"/>
                <w:sz w:val="16"/>
                <w:szCs w:val="16"/>
              </w:rPr>
            </w:pPr>
            <w:r w:rsidRPr="004B7EC9">
              <w:rPr>
                <w:rFonts w:cs="Arial"/>
                <w:sz w:val="16"/>
                <w:szCs w:val="16"/>
              </w:rPr>
              <w:t>Worship of Trinity</w:t>
            </w:r>
          </w:p>
          <w:p w14:paraId="3AECCA11" w14:textId="77777777" w:rsidR="00D14870" w:rsidRPr="004B7EC9" w:rsidRDefault="00D14870" w:rsidP="00844E24">
            <w:pPr>
              <w:ind w:left="-80" w:right="-80"/>
              <w:jc w:val="center"/>
              <w:rPr>
                <w:rFonts w:cs="Arial"/>
                <w:sz w:val="16"/>
                <w:szCs w:val="16"/>
              </w:rPr>
            </w:pPr>
            <w:r w:rsidRPr="004B7EC9">
              <w:rPr>
                <w:rFonts w:cs="Arial"/>
                <w:sz w:val="16"/>
                <w:szCs w:val="16"/>
              </w:rPr>
              <w:t>1:4-8</w:t>
            </w:r>
          </w:p>
        </w:tc>
        <w:tc>
          <w:tcPr>
            <w:tcW w:w="808" w:type="dxa"/>
            <w:tcBorders>
              <w:top w:val="single" w:sz="6" w:space="0" w:color="auto"/>
              <w:left w:val="single" w:sz="6" w:space="0" w:color="auto"/>
              <w:bottom w:val="single" w:sz="6" w:space="0" w:color="auto"/>
              <w:right w:val="single" w:sz="6" w:space="0" w:color="auto"/>
            </w:tcBorders>
          </w:tcPr>
          <w:p w14:paraId="2910D14F" w14:textId="77777777" w:rsidR="00D14870" w:rsidRPr="004B7EC9" w:rsidRDefault="00D14870" w:rsidP="00844E24">
            <w:pPr>
              <w:ind w:left="-80" w:right="-80"/>
              <w:jc w:val="center"/>
              <w:rPr>
                <w:rFonts w:cs="Arial"/>
                <w:sz w:val="16"/>
                <w:szCs w:val="16"/>
              </w:rPr>
            </w:pPr>
          </w:p>
          <w:p w14:paraId="053A8318" w14:textId="77777777" w:rsidR="00D14870" w:rsidRPr="004B7EC9" w:rsidRDefault="00D14870" w:rsidP="00844E24">
            <w:pPr>
              <w:ind w:left="-80" w:right="-80"/>
              <w:jc w:val="center"/>
              <w:rPr>
                <w:rFonts w:cs="Arial"/>
                <w:sz w:val="16"/>
                <w:szCs w:val="16"/>
              </w:rPr>
            </w:pPr>
            <w:r w:rsidRPr="004B7EC9">
              <w:rPr>
                <w:rFonts w:cs="Arial"/>
                <w:sz w:val="16"/>
                <w:szCs w:val="16"/>
              </w:rPr>
              <w:t>Glorified Christ</w:t>
            </w:r>
          </w:p>
          <w:p w14:paraId="30C3D675" w14:textId="77777777" w:rsidR="00D14870" w:rsidRPr="004B7EC9" w:rsidRDefault="00D14870" w:rsidP="00844E24">
            <w:pPr>
              <w:ind w:left="-80" w:right="-80"/>
              <w:jc w:val="center"/>
              <w:rPr>
                <w:rFonts w:cs="Arial"/>
                <w:sz w:val="16"/>
                <w:szCs w:val="16"/>
              </w:rPr>
            </w:pPr>
            <w:r w:rsidRPr="004B7EC9">
              <w:rPr>
                <w:rFonts w:cs="Arial"/>
                <w:sz w:val="16"/>
                <w:szCs w:val="16"/>
              </w:rPr>
              <w:t>1:9-20</w:t>
            </w:r>
          </w:p>
          <w:p w14:paraId="64071CD2" w14:textId="77777777" w:rsidR="00D14870" w:rsidRPr="004B7EC9" w:rsidRDefault="00D14870" w:rsidP="00844E24">
            <w:pPr>
              <w:ind w:left="-80" w:right="-80"/>
              <w:jc w:val="center"/>
              <w:rPr>
                <w:rFonts w:cs="Arial"/>
                <w:sz w:val="16"/>
                <w:szCs w:val="16"/>
              </w:rPr>
            </w:pPr>
          </w:p>
        </w:tc>
        <w:tc>
          <w:tcPr>
            <w:tcW w:w="2162" w:type="dxa"/>
            <w:tcBorders>
              <w:top w:val="single" w:sz="6" w:space="0" w:color="auto"/>
              <w:left w:val="single" w:sz="6" w:space="0" w:color="auto"/>
              <w:bottom w:val="single" w:sz="6" w:space="0" w:color="auto"/>
              <w:right w:val="single" w:sz="6" w:space="0" w:color="auto"/>
            </w:tcBorders>
          </w:tcPr>
          <w:p w14:paraId="7FE987B7" w14:textId="77777777" w:rsidR="00D14870" w:rsidRPr="004B7EC9" w:rsidRDefault="00D14870" w:rsidP="00844E24">
            <w:pPr>
              <w:ind w:left="-80" w:right="-80"/>
              <w:jc w:val="center"/>
              <w:rPr>
                <w:rFonts w:cs="Arial"/>
                <w:sz w:val="16"/>
                <w:szCs w:val="16"/>
              </w:rPr>
            </w:pPr>
          </w:p>
          <w:p w14:paraId="3D08791B" w14:textId="77777777" w:rsidR="00D14870" w:rsidRPr="004B7EC9" w:rsidRDefault="00D14870" w:rsidP="00844E24">
            <w:pPr>
              <w:ind w:left="-80" w:right="-80"/>
              <w:jc w:val="center"/>
              <w:rPr>
                <w:rFonts w:cs="Arial"/>
                <w:sz w:val="16"/>
                <w:szCs w:val="16"/>
              </w:rPr>
            </w:pPr>
            <w:r w:rsidRPr="004B7EC9">
              <w:rPr>
                <w:rFonts w:cs="Arial"/>
                <w:sz w:val="16"/>
                <w:szCs w:val="16"/>
              </w:rPr>
              <w:t>Seven Churches of Asia:</w:t>
            </w:r>
          </w:p>
          <w:p w14:paraId="091AE3F1" w14:textId="77777777" w:rsidR="00D14870" w:rsidRPr="004B7EC9" w:rsidRDefault="00D14870" w:rsidP="00844E24">
            <w:pPr>
              <w:ind w:left="-80" w:right="-80"/>
              <w:jc w:val="center"/>
              <w:rPr>
                <w:rFonts w:cs="Arial"/>
                <w:sz w:val="16"/>
                <w:szCs w:val="16"/>
              </w:rPr>
            </w:pPr>
            <w:r w:rsidRPr="004B7EC9">
              <w:rPr>
                <w:rFonts w:cs="Arial"/>
                <w:sz w:val="16"/>
                <w:szCs w:val="16"/>
              </w:rPr>
              <w:t>Ephesus</w:t>
            </w:r>
          </w:p>
          <w:p w14:paraId="67A753F0" w14:textId="77777777" w:rsidR="00D14870" w:rsidRPr="004B7EC9" w:rsidRDefault="00D14870" w:rsidP="00844E24">
            <w:pPr>
              <w:ind w:left="-80" w:right="-80"/>
              <w:jc w:val="center"/>
              <w:rPr>
                <w:rFonts w:cs="Arial"/>
                <w:sz w:val="16"/>
                <w:szCs w:val="16"/>
              </w:rPr>
            </w:pPr>
            <w:r w:rsidRPr="004B7EC9">
              <w:rPr>
                <w:rFonts w:cs="Arial"/>
                <w:sz w:val="16"/>
                <w:szCs w:val="16"/>
              </w:rPr>
              <w:t>Smyrna</w:t>
            </w:r>
          </w:p>
          <w:p w14:paraId="194C11A8" w14:textId="77777777" w:rsidR="00D14870" w:rsidRPr="004B7EC9" w:rsidRDefault="00D14870" w:rsidP="00844E24">
            <w:pPr>
              <w:ind w:left="-80" w:right="-80"/>
              <w:jc w:val="center"/>
              <w:rPr>
                <w:rFonts w:cs="Arial"/>
                <w:sz w:val="16"/>
                <w:szCs w:val="16"/>
              </w:rPr>
            </w:pPr>
            <w:r w:rsidRPr="004B7EC9">
              <w:rPr>
                <w:rFonts w:cs="Arial"/>
                <w:sz w:val="16"/>
                <w:szCs w:val="16"/>
              </w:rPr>
              <w:t>Pergamum</w:t>
            </w:r>
          </w:p>
          <w:p w14:paraId="164E09FD" w14:textId="77777777" w:rsidR="00D14870" w:rsidRPr="004B7EC9" w:rsidRDefault="00D14870" w:rsidP="00844E24">
            <w:pPr>
              <w:ind w:left="-80" w:right="-80"/>
              <w:jc w:val="center"/>
              <w:rPr>
                <w:rFonts w:cs="Arial"/>
                <w:sz w:val="16"/>
                <w:szCs w:val="16"/>
              </w:rPr>
            </w:pPr>
            <w:r w:rsidRPr="004B7EC9">
              <w:rPr>
                <w:rFonts w:cs="Arial"/>
                <w:sz w:val="16"/>
                <w:szCs w:val="16"/>
              </w:rPr>
              <w:t>Thyatira</w:t>
            </w:r>
          </w:p>
          <w:p w14:paraId="4AE1EBFA" w14:textId="77777777" w:rsidR="00D14870" w:rsidRPr="004B7EC9" w:rsidRDefault="00D14870" w:rsidP="00844E24">
            <w:pPr>
              <w:ind w:left="-80" w:right="-80"/>
              <w:jc w:val="center"/>
              <w:rPr>
                <w:rFonts w:cs="Arial"/>
                <w:sz w:val="16"/>
                <w:szCs w:val="16"/>
              </w:rPr>
            </w:pPr>
            <w:r w:rsidRPr="004B7EC9">
              <w:rPr>
                <w:rFonts w:cs="Arial"/>
                <w:sz w:val="16"/>
                <w:szCs w:val="16"/>
              </w:rPr>
              <w:t>Sardis</w:t>
            </w:r>
          </w:p>
          <w:p w14:paraId="5826B115" w14:textId="77777777" w:rsidR="00D14870" w:rsidRPr="004B7EC9" w:rsidRDefault="00D14870" w:rsidP="00844E24">
            <w:pPr>
              <w:ind w:left="-80" w:right="-80"/>
              <w:jc w:val="center"/>
              <w:rPr>
                <w:rFonts w:cs="Arial"/>
                <w:sz w:val="16"/>
                <w:szCs w:val="16"/>
              </w:rPr>
            </w:pPr>
            <w:r w:rsidRPr="004B7EC9">
              <w:rPr>
                <w:rFonts w:cs="Arial"/>
                <w:sz w:val="16"/>
                <w:szCs w:val="16"/>
              </w:rPr>
              <w:t>Philadelphia</w:t>
            </w:r>
          </w:p>
          <w:p w14:paraId="5F64559C" w14:textId="77777777" w:rsidR="00D14870" w:rsidRPr="004B7EC9" w:rsidRDefault="00D14870" w:rsidP="00844E24">
            <w:pPr>
              <w:ind w:left="-80" w:right="-80"/>
              <w:jc w:val="center"/>
              <w:rPr>
                <w:rFonts w:cs="Arial"/>
                <w:sz w:val="16"/>
                <w:szCs w:val="16"/>
              </w:rPr>
            </w:pPr>
            <w:r w:rsidRPr="004B7EC9">
              <w:rPr>
                <w:rFonts w:cs="Arial"/>
                <w:sz w:val="16"/>
                <w:szCs w:val="16"/>
              </w:rPr>
              <w:t>Laodicea</w:t>
            </w:r>
          </w:p>
          <w:p w14:paraId="2735197D" w14:textId="77777777" w:rsidR="00D14870" w:rsidRPr="004B7EC9" w:rsidRDefault="00D14870" w:rsidP="00844E24">
            <w:pPr>
              <w:ind w:left="-80" w:right="-80"/>
              <w:jc w:val="center"/>
              <w:rPr>
                <w:rFonts w:cs="Arial"/>
                <w:sz w:val="16"/>
                <w:szCs w:val="16"/>
              </w:rPr>
            </w:pPr>
          </w:p>
        </w:tc>
        <w:tc>
          <w:tcPr>
            <w:tcW w:w="1080" w:type="dxa"/>
            <w:tcBorders>
              <w:top w:val="single" w:sz="6" w:space="0" w:color="auto"/>
              <w:left w:val="single" w:sz="6" w:space="0" w:color="auto"/>
              <w:bottom w:val="single" w:sz="6" w:space="0" w:color="auto"/>
              <w:right w:val="single" w:sz="6" w:space="0" w:color="auto"/>
            </w:tcBorders>
          </w:tcPr>
          <w:p w14:paraId="3B1FA5C1" w14:textId="77777777" w:rsidR="00D14870" w:rsidRPr="004B7EC9" w:rsidRDefault="00D14870" w:rsidP="00844E24">
            <w:pPr>
              <w:ind w:right="-80"/>
              <w:jc w:val="center"/>
              <w:rPr>
                <w:rFonts w:cs="Arial"/>
                <w:sz w:val="16"/>
                <w:szCs w:val="16"/>
              </w:rPr>
            </w:pPr>
          </w:p>
          <w:p w14:paraId="4826B2AE" w14:textId="77777777" w:rsidR="00D14870" w:rsidRPr="004B7EC9" w:rsidRDefault="00D14870" w:rsidP="00844E24">
            <w:pPr>
              <w:ind w:right="-80"/>
              <w:jc w:val="center"/>
              <w:rPr>
                <w:rFonts w:cs="Arial"/>
                <w:sz w:val="16"/>
                <w:szCs w:val="16"/>
              </w:rPr>
            </w:pPr>
            <w:r w:rsidRPr="004B7EC9">
              <w:rPr>
                <w:rFonts w:cs="Arial"/>
                <w:sz w:val="16"/>
                <w:szCs w:val="16"/>
              </w:rPr>
              <w:t>Tribulation</w:t>
            </w:r>
          </w:p>
          <w:p w14:paraId="0FA1A7B0" w14:textId="77777777" w:rsidR="00D14870" w:rsidRPr="004B7EC9" w:rsidRDefault="00D14870" w:rsidP="00844E24">
            <w:pPr>
              <w:ind w:right="-80"/>
              <w:jc w:val="center"/>
              <w:rPr>
                <w:rFonts w:cs="Arial"/>
                <w:sz w:val="16"/>
                <w:szCs w:val="16"/>
              </w:rPr>
            </w:pPr>
            <w:r w:rsidRPr="004B7EC9">
              <w:rPr>
                <w:rFonts w:cs="Arial"/>
                <w:sz w:val="16"/>
                <w:szCs w:val="16"/>
              </w:rPr>
              <w:t>4:1–19:10</w:t>
            </w:r>
          </w:p>
          <w:p w14:paraId="47AAC2AF" w14:textId="77777777" w:rsidR="00D14870" w:rsidRPr="004B7EC9" w:rsidRDefault="00D14870" w:rsidP="00844E24">
            <w:pPr>
              <w:ind w:right="-80"/>
              <w:jc w:val="center"/>
              <w:rPr>
                <w:rFonts w:cs="Arial"/>
                <w:sz w:val="16"/>
                <w:szCs w:val="16"/>
              </w:rPr>
            </w:pPr>
          </w:p>
        </w:tc>
        <w:tc>
          <w:tcPr>
            <w:tcW w:w="810" w:type="dxa"/>
            <w:tcBorders>
              <w:top w:val="single" w:sz="6" w:space="0" w:color="auto"/>
              <w:left w:val="single" w:sz="6" w:space="0" w:color="auto"/>
              <w:bottom w:val="single" w:sz="6" w:space="0" w:color="auto"/>
              <w:right w:val="single" w:sz="6" w:space="0" w:color="auto"/>
            </w:tcBorders>
          </w:tcPr>
          <w:p w14:paraId="7CFB92CE" w14:textId="77777777" w:rsidR="00D14870" w:rsidRPr="004B7EC9" w:rsidRDefault="00D14870" w:rsidP="00844E24">
            <w:pPr>
              <w:ind w:right="-80"/>
              <w:jc w:val="center"/>
              <w:rPr>
                <w:rFonts w:cs="Arial"/>
                <w:sz w:val="16"/>
                <w:szCs w:val="16"/>
              </w:rPr>
            </w:pPr>
          </w:p>
          <w:p w14:paraId="5A3BE3DE" w14:textId="77777777" w:rsidR="00D14870" w:rsidRPr="004B7EC9" w:rsidRDefault="00D14870" w:rsidP="00844E24">
            <w:pPr>
              <w:ind w:right="-80"/>
              <w:jc w:val="center"/>
              <w:rPr>
                <w:rFonts w:cs="Arial"/>
                <w:sz w:val="16"/>
                <w:szCs w:val="16"/>
              </w:rPr>
            </w:pPr>
            <w:r w:rsidRPr="004B7EC9">
              <w:rPr>
                <w:rFonts w:cs="Arial"/>
                <w:sz w:val="16"/>
                <w:szCs w:val="16"/>
              </w:rPr>
              <w:t>Second Coming</w:t>
            </w:r>
          </w:p>
          <w:p w14:paraId="46A19F61" w14:textId="77777777" w:rsidR="00D14870" w:rsidRPr="004B7EC9" w:rsidRDefault="00D14870" w:rsidP="00844E24">
            <w:pPr>
              <w:ind w:right="-80"/>
              <w:jc w:val="center"/>
              <w:rPr>
                <w:rFonts w:cs="Arial"/>
                <w:sz w:val="16"/>
                <w:szCs w:val="16"/>
              </w:rPr>
            </w:pPr>
            <w:r w:rsidRPr="004B7EC9">
              <w:rPr>
                <w:rFonts w:cs="Arial"/>
                <w:sz w:val="16"/>
                <w:szCs w:val="16"/>
              </w:rPr>
              <w:t>19:11-21</w:t>
            </w:r>
          </w:p>
        </w:tc>
        <w:tc>
          <w:tcPr>
            <w:tcW w:w="1082" w:type="dxa"/>
            <w:tcBorders>
              <w:top w:val="single" w:sz="6" w:space="0" w:color="auto"/>
              <w:left w:val="single" w:sz="6" w:space="0" w:color="auto"/>
              <w:bottom w:val="single" w:sz="6" w:space="0" w:color="auto"/>
              <w:right w:val="single" w:sz="6" w:space="0" w:color="auto"/>
            </w:tcBorders>
          </w:tcPr>
          <w:p w14:paraId="416C1D03" w14:textId="77777777" w:rsidR="00D14870" w:rsidRPr="004B7EC9" w:rsidRDefault="00D14870" w:rsidP="00844E24">
            <w:pPr>
              <w:ind w:right="-80"/>
              <w:jc w:val="center"/>
              <w:rPr>
                <w:rFonts w:cs="Arial"/>
                <w:sz w:val="16"/>
                <w:szCs w:val="16"/>
              </w:rPr>
            </w:pPr>
          </w:p>
          <w:p w14:paraId="6BA1CE95" w14:textId="77777777" w:rsidR="00D14870" w:rsidRPr="004B7EC9" w:rsidRDefault="00D14870" w:rsidP="00844E24">
            <w:pPr>
              <w:ind w:right="-80"/>
              <w:jc w:val="center"/>
              <w:rPr>
                <w:rFonts w:cs="Arial"/>
                <w:sz w:val="16"/>
                <w:szCs w:val="16"/>
              </w:rPr>
            </w:pPr>
            <w:r w:rsidRPr="004B7EC9">
              <w:rPr>
                <w:rFonts w:cs="Arial"/>
                <w:sz w:val="16"/>
                <w:szCs w:val="16"/>
              </w:rPr>
              <w:t>Millennium</w:t>
            </w:r>
          </w:p>
          <w:p w14:paraId="397F29CF" w14:textId="77777777" w:rsidR="00D14870" w:rsidRPr="004B7EC9" w:rsidRDefault="00D14870" w:rsidP="00844E24">
            <w:pPr>
              <w:ind w:right="-80"/>
              <w:jc w:val="center"/>
              <w:rPr>
                <w:rFonts w:cs="Arial"/>
                <w:sz w:val="16"/>
                <w:szCs w:val="16"/>
              </w:rPr>
            </w:pPr>
            <w:r w:rsidRPr="004B7EC9">
              <w:rPr>
                <w:rFonts w:cs="Arial"/>
                <w:sz w:val="16"/>
                <w:szCs w:val="16"/>
              </w:rPr>
              <w:t>20</w:t>
            </w:r>
          </w:p>
        </w:tc>
        <w:tc>
          <w:tcPr>
            <w:tcW w:w="1075" w:type="dxa"/>
            <w:tcBorders>
              <w:top w:val="single" w:sz="6" w:space="0" w:color="auto"/>
              <w:left w:val="single" w:sz="6" w:space="0" w:color="auto"/>
              <w:bottom w:val="single" w:sz="6" w:space="0" w:color="auto"/>
              <w:right w:val="single" w:sz="6" w:space="0" w:color="auto"/>
            </w:tcBorders>
          </w:tcPr>
          <w:p w14:paraId="5E73B174" w14:textId="77777777" w:rsidR="00D14870" w:rsidRPr="004B7EC9" w:rsidRDefault="00D14870" w:rsidP="00844E24">
            <w:pPr>
              <w:ind w:right="-80"/>
              <w:jc w:val="center"/>
              <w:rPr>
                <w:rFonts w:cs="Arial"/>
                <w:sz w:val="16"/>
                <w:szCs w:val="16"/>
              </w:rPr>
            </w:pPr>
          </w:p>
          <w:p w14:paraId="176BA561" w14:textId="77777777" w:rsidR="00D14870" w:rsidRPr="004B7EC9" w:rsidRDefault="00D14870" w:rsidP="00844E24">
            <w:pPr>
              <w:ind w:right="-80"/>
              <w:jc w:val="center"/>
              <w:rPr>
                <w:rFonts w:cs="Arial"/>
                <w:sz w:val="16"/>
                <w:szCs w:val="16"/>
              </w:rPr>
            </w:pPr>
            <w:r w:rsidRPr="004B7EC9">
              <w:rPr>
                <w:rFonts w:cs="Arial"/>
                <w:sz w:val="16"/>
                <w:szCs w:val="16"/>
              </w:rPr>
              <w:t>Eternal State</w:t>
            </w:r>
          </w:p>
          <w:p w14:paraId="17B445D8" w14:textId="77777777" w:rsidR="00D14870" w:rsidRPr="004B7EC9" w:rsidRDefault="00D14870" w:rsidP="00844E24">
            <w:pPr>
              <w:ind w:right="-80"/>
              <w:jc w:val="center"/>
              <w:rPr>
                <w:rFonts w:cs="Arial"/>
                <w:sz w:val="16"/>
                <w:szCs w:val="16"/>
              </w:rPr>
            </w:pPr>
            <w:r w:rsidRPr="004B7EC9">
              <w:rPr>
                <w:rFonts w:cs="Arial"/>
                <w:sz w:val="16"/>
                <w:szCs w:val="16"/>
              </w:rPr>
              <w:t>21:1–22:5</w:t>
            </w:r>
          </w:p>
        </w:tc>
        <w:tc>
          <w:tcPr>
            <w:tcW w:w="1075" w:type="dxa"/>
            <w:tcBorders>
              <w:top w:val="single" w:sz="6" w:space="0" w:color="auto"/>
              <w:left w:val="single" w:sz="6" w:space="0" w:color="auto"/>
              <w:bottom w:val="single" w:sz="6" w:space="0" w:color="auto"/>
              <w:right w:val="single" w:sz="6" w:space="0" w:color="auto"/>
            </w:tcBorders>
          </w:tcPr>
          <w:p w14:paraId="79E82D82" w14:textId="77777777" w:rsidR="00D14870" w:rsidRPr="004B7EC9" w:rsidRDefault="00D14870" w:rsidP="00844E24">
            <w:pPr>
              <w:ind w:right="-80"/>
              <w:jc w:val="center"/>
              <w:rPr>
                <w:rFonts w:cs="Arial"/>
                <w:sz w:val="16"/>
                <w:szCs w:val="16"/>
              </w:rPr>
            </w:pPr>
          </w:p>
          <w:p w14:paraId="5B26BD5A" w14:textId="77777777" w:rsidR="00D14870" w:rsidRPr="004B7EC9" w:rsidRDefault="00D14870" w:rsidP="00844E24">
            <w:pPr>
              <w:ind w:right="-80"/>
              <w:jc w:val="center"/>
              <w:rPr>
                <w:rFonts w:cs="Arial"/>
                <w:sz w:val="16"/>
                <w:szCs w:val="16"/>
              </w:rPr>
            </w:pPr>
            <w:r w:rsidRPr="004B7EC9">
              <w:rPr>
                <w:rFonts w:cs="Arial"/>
                <w:sz w:val="16"/>
                <w:szCs w:val="16"/>
              </w:rPr>
              <w:t>Closing: Imminency</w:t>
            </w:r>
          </w:p>
          <w:p w14:paraId="783AF989" w14:textId="77777777" w:rsidR="00D14870" w:rsidRPr="004B7EC9" w:rsidRDefault="00D14870" w:rsidP="00844E24">
            <w:pPr>
              <w:ind w:right="-80"/>
              <w:jc w:val="center"/>
              <w:rPr>
                <w:rFonts w:cs="Arial"/>
                <w:sz w:val="16"/>
                <w:szCs w:val="16"/>
              </w:rPr>
            </w:pPr>
            <w:r w:rsidRPr="004B7EC9">
              <w:rPr>
                <w:rFonts w:cs="Arial"/>
                <w:sz w:val="16"/>
                <w:szCs w:val="16"/>
              </w:rPr>
              <w:t>22:6-21</w:t>
            </w:r>
          </w:p>
        </w:tc>
      </w:tr>
      <w:tr w:rsidR="00D14870" w:rsidRPr="004B7EC9" w14:paraId="5E64DABA" w14:textId="77777777" w:rsidTr="00844E24">
        <w:tc>
          <w:tcPr>
            <w:tcW w:w="9804" w:type="dxa"/>
            <w:gridSpan w:val="10"/>
            <w:tcBorders>
              <w:top w:val="single" w:sz="6" w:space="0" w:color="auto"/>
              <w:left w:val="single" w:sz="6" w:space="0" w:color="auto"/>
              <w:bottom w:val="single" w:sz="6" w:space="0" w:color="auto"/>
              <w:right w:val="single" w:sz="6" w:space="0" w:color="auto"/>
            </w:tcBorders>
          </w:tcPr>
          <w:p w14:paraId="29053D57" w14:textId="77777777" w:rsidR="00D14870" w:rsidRPr="004B7EC9" w:rsidRDefault="00D14870" w:rsidP="00844E24">
            <w:pPr>
              <w:jc w:val="center"/>
              <w:rPr>
                <w:rFonts w:cs="Arial"/>
                <w:b/>
                <w:sz w:val="20"/>
                <w:szCs w:val="16"/>
              </w:rPr>
            </w:pPr>
          </w:p>
          <w:p w14:paraId="490EF0CC" w14:textId="77777777" w:rsidR="00D14870" w:rsidRPr="004B7EC9" w:rsidRDefault="00D14870" w:rsidP="00844E24">
            <w:pPr>
              <w:jc w:val="center"/>
              <w:rPr>
                <w:rFonts w:cs="Arial"/>
                <w:b/>
                <w:sz w:val="20"/>
                <w:szCs w:val="16"/>
              </w:rPr>
            </w:pPr>
            <w:r w:rsidRPr="004B7EC9">
              <w:rPr>
                <w:rFonts w:cs="Arial"/>
                <w:b/>
                <w:sz w:val="20"/>
                <w:szCs w:val="16"/>
              </w:rPr>
              <w:t>Island of Patmos (c. AD 95)</w:t>
            </w:r>
          </w:p>
          <w:p w14:paraId="5D3892CE" w14:textId="77777777" w:rsidR="00D14870" w:rsidRPr="004B7EC9" w:rsidRDefault="00D14870" w:rsidP="00844E24">
            <w:pPr>
              <w:jc w:val="center"/>
              <w:rPr>
                <w:rFonts w:cs="Arial"/>
                <w:b/>
                <w:sz w:val="20"/>
                <w:szCs w:val="16"/>
              </w:rPr>
            </w:pPr>
          </w:p>
        </w:tc>
      </w:tr>
      <w:bookmarkEnd w:id="1"/>
    </w:tbl>
    <w:p w14:paraId="5E27EF01" w14:textId="77777777" w:rsidR="00D14870" w:rsidRPr="004B7EC9" w:rsidRDefault="00D14870" w:rsidP="00D14870">
      <w:pPr>
        <w:ind w:left="20" w:right="90" w:hanging="20"/>
        <w:rPr>
          <w:rFonts w:cs="Arial"/>
          <w:b/>
          <w:sz w:val="20"/>
          <w:szCs w:val="16"/>
        </w:rPr>
      </w:pPr>
    </w:p>
    <w:p w14:paraId="3D08E69C" w14:textId="77777777" w:rsidR="00D14870" w:rsidRPr="004B7EC9" w:rsidRDefault="00D14870" w:rsidP="00D14870">
      <w:pPr>
        <w:ind w:left="1260" w:right="90" w:hanging="1260"/>
        <w:rPr>
          <w:rFonts w:cs="Arial"/>
          <w:b/>
          <w:sz w:val="20"/>
          <w:szCs w:val="16"/>
        </w:rPr>
      </w:pPr>
      <w:r w:rsidRPr="004B7EC9">
        <w:rPr>
          <w:rFonts w:cs="Arial"/>
          <w:b/>
          <w:sz w:val="20"/>
          <w:szCs w:val="16"/>
          <w:u w:val="single"/>
        </w:rPr>
        <w:t>Key Word</w:t>
      </w:r>
      <w:r w:rsidRPr="004B7EC9">
        <w:rPr>
          <w:rFonts w:cs="Arial"/>
          <w:b/>
          <w:sz w:val="20"/>
          <w:szCs w:val="16"/>
        </w:rPr>
        <w:t>:</w:t>
      </w:r>
      <w:r w:rsidRPr="004B7EC9">
        <w:rPr>
          <w:rFonts w:cs="Arial"/>
          <w:b/>
          <w:sz w:val="20"/>
          <w:szCs w:val="16"/>
        </w:rPr>
        <w:tab/>
        <w:t>Triumph</w:t>
      </w:r>
    </w:p>
    <w:p w14:paraId="1983C212" w14:textId="77777777" w:rsidR="00D14870" w:rsidRPr="004B7EC9" w:rsidRDefault="00D14870" w:rsidP="00D14870">
      <w:pPr>
        <w:ind w:left="1260" w:right="90" w:hanging="1260"/>
        <w:rPr>
          <w:rFonts w:cs="Arial"/>
          <w:b/>
          <w:sz w:val="20"/>
          <w:szCs w:val="16"/>
        </w:rPr>
      </w:pPr>
    </w:p>
    <w:p w14:paraId="6EB8E662" w14:textId="77777777" w:rsidR="00D14870" w:rsidRPr="004B7EC9" w:rsidRDefault="00D14870" w:rsidP="00D14870">
      <w:pPr>
        <w:ind w:left="1260" w:right="90" w:hanging="1260"/>
        <w:rPr>
          <w:rFonts w:cs="Arial"/>
          <w:b/>
          <w:sz w:val="20"/>
          <w:szCs w:val="16"/>
        </w:rPr>
      </w:pPr>
      <w:r w:rsidRPr="004B7EC9">
        <w:rPr>
          <w:rFonts w:cs="Arial"/>
          <w:b/>
          <w:sz w:val="20"/>
          <w:szCs w:val="16"/>
          <w:u w:val="single"/>
        </w:rPr>
        <w:t>Key Verse</w:t>
      </w:r>
      <w:r w:rsidRPr="004B7EC9">
        <w:rPr>
          <w:rFonts w:cs="Arial"/>
          <w:b/>
          <w:sz w:val="20"/>
          <w:szCs w:val="16"/>
        </w:rPr>
        <w:t>:</w:t>
      </w:r>
      <w:r>
        <w:rPr>
          <w:rFonts w:cs="Arial"/>
          <w:b/>
          <w:sz w:val="20"/>
          <w:szCs w:val="16"/>
        </w:rPr>
        <w:tab/>
      </w:r>
      <w:r w:rsidRPr="004B7EC9">
        <w:rPr>
          <w:rFonts w:cs="Arial"/>
          <w:b/>
          <w:sz w:val="20"/>
          <w:szCs w:val="16"/>
        </w:rPr>
        <w:t>“Write, therefore, what you have seen, what is now, and what will take place later” (Revelation 1:19).</w:t>
      </w:r>
    </w:p>
    <w:p w14:paraId="466B2022" w14:textId="77777777" w:rsidR="00D14870" w:rsidRPr="004B7EC9" w:rsidRDefault="00D14870" w:rsidP="00D14870">
      <w:pPr>
        <w:ind w:left="20" w:right="90" w:hanging="20"/>
        <w:rPr>
          <w:rFonts w:cs="Arial"/>
          <w:b/>
          <w:sz w:val="20"/>
          <w:szCs w:val="16"/>
        </w:rPr>
      </w:pPr>
    </w:p>
    <w:p w14:paraId="16BC8CCC" w14:textId="102B0630" w:rsidR="00D14870" w:rsidRPr="004B7EC9" w:rsidRDefault="00D14870" w:rsidP="00D14870">
      <w:pPr>
        <w:ind w:left="20" w:right="90" w:hanging="20"/>
        <w:rPr>
          <w:rFonts w:cs="Arial"/>
          <w:b/>
          <w:sz w:val="20"/>
          <w:szCs w:val="16"/>
        </w:rPr>
      </w:pPr>
      <w:r w:rsidRPr="004B7EC9">
        <w:rPr>
          <w:rFonts w:cs="Arial"/>
          <w:b/>
          <w:sz w:val="20"/>
          <w:szCs w:val="16"/>
          <w:u w:val="single"/>
        </w:rPr>
        <w:t>Summary Statement</w:t>
      </w:r>
      <w:r w:rsidRPr="004B7EC9">
        <w:rPr>
          <w:rFonts w:cs="Arial"/>
          <w:b/>
          <w:sz w:val="20"/>
          <w:szCs w:val="16"/>
        </w:rPr>
        <w:t xml:space="preserve">: </w:t>
      </w:r>
      <w:r>
        <w:rPr>
          <w:rFonts w:cs="Arial"/>
          <w:b/>
          <w:sz w:val="20"/>
          <w:szCs w:val="16"/>
        </w:rPr>
        <w:t xml:space="preserve">The way to triumph </w:t>
      </w:r>
      <w:r>
        <w:rPr>
          <w:rFonts w:cs="Arial"/>
          <w:b/>
          <w:i/>
          <w:sz w:val="20"/>
          <w:szCs w:val="16"/>
        </w:rPr>
        <w:t>over</w:t>
      </w:r>
      <w:r w:rsidRPr="004B7EC9">
        <w:rPr>
          <w:rFonts w:cs="Arial"/>
          <w:b/>
          <w:i/>
          <w:sz w:val="20"/>
          <w:szCs w:val="16"/>
        </w:rPr>
        <w:t xml:space="preserve"> internal compromise and external opposition</w:t>
      </w:r>
      <w:r>
        <w:rPr>
          <w:rFonts w:cs="Arial"/>
          <w:b/>
          <w:sz w:val="20"/>
          <w:szCs w:val="16"/>
        </w:rPr>
        <w:t xml:space="preserve"> is to trust</w:t>
      </w:r>
      <w:r w:rsidRPr="004B7EC9">
        <w:rPr>
          <w:rFonts w:cs="Arial"/>
          <w:b/>
          <w:sz w:val="20"/>
          <w:szCs w:val="16"/>
        </w:rPr>
        <w:t xml:space="preserve"> the </w:t>
      </w:r>
      <w:r w:rsidRPr="004B7EC9">
        <w:rPr>
          <w:rFonts w:cs="Arial"/>
          <w:b/>
          <w:i/>
          <w:sz w:val="20"/>
          <w:szCs w:val="16"/>
        </w:rPr>
        <w:t>sovereignty of Jesus Christ</w:t>
      </w:r>
      <w:r w:rsidRPr="004B7EC9">
        <w:rPr>
          <w:rFonts w:cs="Arial"/>
          <w:b/>
          <w:sz w:val="20"/>
          <w:szCs w:val="16"/>
        </w:rPr>
        <w:t xml:space="preserve"> in </w:t>
      </w:r>
      <w:r>
        <w:rPr>
          <w:rFonts w:cs="Arial"/>
          <w:b/>
          <w:sz w:val="20"/>
          <w:szCs w:val="16"/>
        </w:rPr>
        <w:t>h</w:t>
      </w:r>
      <w:r w:rsidRPr="004B7EC9">
        <w:rPr>
          <w:rFonts w:cs="Arial"/>
          <w:b/>
          <w:sz w:val="20"/>
          <w:szCs w:val="16"/>
        </w:rPr>
        <w:t xml:space="preserve">is ultimate future </w:t>
      </w:r>
      <w:r w:rsidR="004E66F6">
        <w:rPr>
          <w:rFonts w:cs="Arial"/>
          <w:b/>
          <w:sz w:val="20"/>
          <w:szCs w:val="16"/>
        </w:rPr>
        <w:t>victory</w:t>
      </w:r>
      <w:r w:rsidRPr="004B7EC9">
        <w:rPr>
          <w:rFonts w:cs="Arial"/>
          <w:b/>
          <w:i/>
          <w:sz w:val="20"/>
          <w:szCs w:val="16"/>
        </w:rPr>
        <w:t>.</w:t>
      </w:r>
    </w:p>
    <w:p w14:paraId="5A723CC8" w14:textId="77777777" w:rsidR="00D14870" w:rsidRPr="004B7EC9" w:rsidRDefault="00D14870" w:rsidP="00D14870">
      <w:pPr>
        <w:ind w:left="20" w:right="90" w:hanging="20"/>
        <w:rPr>
          <w:rFonts w:cs="Arial"/>
          <w:b/>
          <w:sz w:val="20"/>
          <w:szCs w:val="16"/>
        </w:rPr>
      </w:pPr>
    </w:p>
    <w:p w14:paraId="6B92BA37" w14:textId="77777777" w:rsidR="00D14870" w:rsidRPr="004B7EC9" w:rsidRDefault="00D14870" w:rsidP="00D14870">
      <w:pPr>
        <w:ind w:left="20" w:right="90" w:hanging="20"/>
        <w:rPr>
          <w:rFonts w:cs="Arial"/>
          <w:b/>
          <w:sz w:val="20"/>
          <w:szCs w:val="16"/>
        </w:rPr>
      </w:pPr>
      <w:r w:rsidRPr="004B7EC9">
        <w:rPr>
          <w:rFonts w:cs="Arial"/>
          <w:b/>
          <w:sz w:val="20"/>
          <w:szCs w:val="16"/>
          <w:u w:val="single"/>
        </w:rPr>
        <w:t>Application</w:t>
      </w:r>
      <w:r w:rsidRPr="004B7EC9">
        <w:rPr>
          <w:rFonts w:cs="Arial"/>
          <w:b/>
          <w:sz w:val="20"/>
          <w:szCs w:val="16"/>
        </w:rPr>
        <w:t>: Does your life show that you’re on the winning team?  Do your goals, values, and disposition show that you represent the Victor of the World?</w:t>
      </w:r>
    </w:p>
    <w:p w14:paraId="3FA3B5D3" w14:textId="77777777" w:rsidR="00092A5E" w:rsidRPr="00CB1224" w:rsidRDefault="00092A5E" w:rsidP="00092A5E"/>
    <w:p w14:paraId="13EE1BA3" w14:textId="12476BF5" w:rsidR="00600D74" w:rsidRPr="00092A5E" w:rsidRDefault="00600D74" w:rsidP="00092A5E"/>
    <w:sectPr w:rsidR="00600D74" w:rsidRPr="00092A5E" w:rsidSect="000506C5">
      <w:headerReference w:type="default" r:id="rId17"/>
      <w:headerReference w:type="first" r:id="rId18"/>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E2A5" w14:textId="77777777" w:rsidR="00067D29" w:rsidRDefault="00067D29">
      <w:r>
        <w:separator/>
      </w:r>
    </w:p>
  </w:endnote>
  <w:endnote w:type="continuationSeparator" w:id="0">
    <w:p w14:paraId="7CD67F00" w14:textId="77777777" w:rsidR="00067D29" w:rsidRDefault="0006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BFFF" w14:textId="77777777" w:rsidR="00844E24" w:rsidRDefault="00844E24">
    <w:pPr>
      <w:pStyle w:val="Footer"/>
    </w:pPr>
  </w:p>
  <w:p w14:paraId="725F71E6" w14:textId="77777777" w:rsidR="00844E24" w:rsidRDefault="00844E2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9A09" w14:textId="77777777" w:rsidR="00844E24" w:rsidRDefault="00844E24">
    <w:pPr>
      <w:pStyle w:val="Footer"/>
    </w:pPr>
  </w:p>
  <w:p w14:paraId="44901898" w14:textId="77777777" w:rsidR="00844E24" w:rsidRDefault="00844E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63338" w14:textId="77777777" w:rsidR="00067D29" w:rsidRDefault="00067D29">
      <w:r>
        <w:separator/>
      </w:r>
    </w:p>
  </w:footnote>
  <w:footnote w:type="continuationSeparator" w:id="0">
    <w:p w14:paraId="17F58BDE" w14:textId="77777777" w:rsidR="00067D29" w:rsidRDefault="0006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8005" w14:textId="77777777" w:rsidR="00844E24" w:rsidRDefault="00844E24">
    <w:pPr>
      <w:pStyle w:val="Header"/>
    </w:pPr>
  </w:p>
  <w:p w14:paraId="46AF14EF" w14:textId="77777777" w:rsidR="00844E24" w:rsidRDefault="00844E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4AAAB" w14:textId="2A25D713" w:rsidR="00844E24" w:rsidRPr="00285C7F" w:rsidRDefault="00844E24"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Triumphant</w:t>
    </w:r>
    <w:r w:rsidRPr="001F056C">
      <w:rPr>
        <w:rFonts w:cs="Arial"/>
        <w:i/>
        <w:u w:val="single"/>
      </w:rPr>
      <w:t xml:space="preserve"> (</w:t>
    </w:r>
    <w:r>
      <w:rPr>
        <w:rFonts w:cs="Arial"/>
        <w:i/>
        <w:u w:val="single"/>
      </w:rPr>
      <w:t>Book of Revelation</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Pr>
        <w:rStyle w:val="PageNumber"/>
        <w:rFonts w:cs="Arial"/>
        <w:i/>
        <w:noProof/>
        <w:szCs w:val="22"/>
      </w:rPr>
      <w:t>2</w:t>
    </w:r>
    <w:r w:rsidRPr="00285C7F">
      <w:rPr>
        <w:rStyle w:val="PageNumber"/>
        <w:rFonts w:cs="Arial"/>
        <w:i/>
        <w:szCs w:val="22"/>
      </w:rPr>
      <w:fldChar w:fldCharType="end"/>
    </w:r>
  </w:p>
  <w:p w14:paraId="39543F1C" w14:textId="77777777" w:rsidR="00844E24" w:rsidRPr="00285C7F" w:rsidRDefault="00844E24" w:rsidP="00651016">
    <w:pPr>
      <w:pStyle w:val="Header"/>
      <w:jc w:val="left"/>
      <w:rPr>
        <w:rFonts w:cs="Arial"/>
        <w:i/>
        <w:szCs w:val="22"/>
      </w:rPr>
    </w:pPr>
  </w:p>
  <w:p w14:paraId="7005D89B" w14:textId="77777777" w:rsidR="00844E24" w:rsidRDefault="00844E2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C481E" w14:textId="77777777" w:rsidR="00844E24" w:rsidRDefault="00844E24">
    <w:pPr>
      <w:pStyle w:val="Header"/>
    </w:pPr>
  </w:p>
  <w:p w14:paraId="0947834A" w14:textId="77777777" w:rsidR="00844E24" w:rsidRDefault="00844E2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2CD" w14:textId="77777777" w:rsidR="00844E24" w:rsidRDefault="00844E24">
    <w:pPr>
      <w:pStyle w:val="Header"/>
    </w:pPr>
  </w:p>
  <w:p w14:paraId="035AAFF5" w14:textId="77777777" w:rsidR="00844E24" w:rsidRDefault="00844E2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EAAD0" w14:textId="372068C9" w:rsidR="00844E24" w:rsidRPr="001F056C" w:rsidRDefault="00844E24"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Triumphant</w:t>
    </w:r>
    <w:r w:rsidRPr="001F056C">
      <w:rPr>
        <w:rFonts w:cs="Arial"/>
        <w:i/>
        <w:u w:val="single"/>
      </w:rPr>
      <w:t xml:space="preserve"> (</w:t>
    </w:r>
    <w:r>
      <w:rPr>
        <w:rFonts w:cs="Arial"/>
        <w:i/>
        <w:u w:val="single"/>
      </w:rPr>
      <w:t>Book of Revelation</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Pr>
        <w:rStyle w:val="PageNumber"/>
        <w:rFonts w:cs="Arial"/>
        <w:i/>
        <w:noProof/>
        <w:u w:val="single"/>
      </w:rPr>
      <w:t>2</w:t>
    </w:r>
    <w:r w:rsidRPr="001F056C">
      <w:rPr>
        <w:rStyle w:val="PageNumber"/>
        <w:rFonts w:cs="Arial"/>
        <w:i/>
        <w:u w:val="single"/>
      </w:rPr>
      <w:fldChar w:fldCharType="end"/>
    </w:r>
  </w:p>
  <w:p w14:paraId="637BAAA1" w14:textId="77777777" w:rsidR="00844E24" w:rsidRPr="001F056C" w:rsidRDefault="00844E24">
    <w:pPr>
      <w:pStyle w:val="Header"/>
      <w:rPr>
        <w:rFonts w:cs="Arial"/>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551BB" w14:textId="77777777" w:rsidR="00844E24" w:rsidRDefault="00844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02"/>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C6235E6"/>
    <w:multiLevelType w:val="hybridMultilevel"/>
    <w:tmpl w:val="05C846C6"/>
    <w:lvl w:ilvl="0" w:tplc="73DA08EE">
      <w:start w:val="1"/>
      <w:numFmt w:val="decimal"/>
      <w:lvlText w:val="%1."/>
      <w:lvlJc w:val="left"/>
      <w:pPr>
        <w:tabs>
          <w:tab w:val="num" w:pos="720"/>
        </w:tabs>
        <w:ind w:left="720" w:hanging="360"/>
      </w:pPr>
    </w:lvl>
    <w:lvl w:ilvl="1" w:tplc="D9147FC0" w:tentative="1">
      <w:start w:val="1"/>
      <w:numFmt w:val="decimal"/>
      <w:lvlText w:val="%2."/>
      <w:lvlJc w:val="left"/>
      <w:pPr>
        <w:tabs>
          <w:tab w:val="num" w:pos="1440"/>
        </w:tabs>
        <w:ind w:left="1440" w:hanging="360"/>
      </w:pPr>
    </w:lvl>
    <w:lvl w:ilvl="2" w:tplc="8F7AB484" w:tentative="1">
      <w:start w:val="1"/>
      <w:numFmt w:val="decimal"/>
      <w:lvlText w:val="%3."/>
      <w:lvlJc w:val="left"/>
      <w:pPr>
        <w:tabs>
          <w:tab w:val="num" w:pos="2160"/>
        </w:tabs>
        <w:ind w:left="2160" w:hanging="360"/>
      </w:pPr>
    </w:lvl>
    <w:lvl w:ilvl="3" w:tplc="BAA8604C" w:tentative="1">
      <w:start w:val="1"/>
      <w:numFmt w:val="decimal"/>
      <w:lvlText w:val="%4."/>
      <w:lvlJc w:val="left"/>
      <w:pPr>
        <w:tabs>
          <w:tab w:val="num" w:pos="2880"/>
        </w:tabs>
        <w:ind w:left="2880" w:hanging="360"/>
      </w:pPr>
    </w:lvl>
    <w:lvl w:ilvl="4" w:tplc="9B685494" w:tentative="1">
      <w:start w:val="1"/>
      <w:numFmt w:val="decimal"/>
      <w:lvlText w:val="%5."/>
      <w:lvlJc w:val="left"/>
      <w:pPr>
        <w:tabs>
          <w:tab w:val="num" w:pos="3600"/>
        </w:tabs>
        <w:ind w:left="3600" w:hanging="360"/>
      </w:pPr>
    </w:lvl>
    <w:lvl w:ilvl="5" w:tplc="15AEFC18" w:tentative="1">
      <w:start w:val="1"/>
      <w:numFmt w:val="decimal"/>
      <w:lvlText w:val="%6."/>
      <w:lvlJc w:val="left"/>
      <w:pPr>
        <w:tabs>
          <w:tab w:val="num" w:pos="4320"/>
        </w:tabs>
        <w:ind w:left="4320" w:hanging="360"/>
      </w:pPr>
    </w:lvl>
    <w:lvl w:ilvl="6" w:tplc="B8E48620" w:tentative="1">
      <w:start w:val="1"/>
      <w:numFmt w:val="decimal"/>
      <w:lvlText w:val="%7."/>
      <w:lvlJc w:val="left"/>
      <w:pPr>
        <w:tabs>
          <w:tab w:val="num" w:pos="5040"/>
        </w:tabs>
        <w:ind w:left="5040" w:hanging="360"/>
      </w:pPr>
    </w:lvl>
    <w:lvl w:ilvl="7" w:tplc="09403BB8" w:tentative="1">
      <w:start w:val="1"/>
      <w:numFmt w:val="decimal"/>
      <w:lvlText w:val="%8."/>
      <w:lvlJc w:val="left"/>
      <w:pPr>
        <w:tabs>
          <w:tab w:val="num" w:pos="5760"/>
        </w:tabs>
        <w:ind w:left="5760" w:hanging="360"/>
      </w:pPr>
    </w:lvl>
    <w:lvl w:ilvl="8" w:tplc="680AAE80" w:tentative="1">
      <w:start w:val="1"/>
      <w:numFmt w:val="decimal"/>
      <w:lvlText w:val="%9."/>
      <w:lvlJc w:val="left"/>
      <w:pPr>
        <w:tabs>
          <w:tab w:val="num" w:pos="6480"/>
        </w:tabs>
        <w:ind w:left="6480" w:hanging="360"/>
      </w:pPr>
    </w:lvl>
  </w:abstractNum>
  <w:abstractNum w:abstractNumId="4" w15:restartNumberingAfterBreak="0">
    <w:nsid w:val="23151238"/>
    <w:multiLevelType w:val="multilevel"/>
    <w:tmpl w:val="33E09F18"/>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2862" w:firstLine="0"/>
      </w:pPr>
      <w:rPr>
        <w:rFonts w:hint="default"/>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pStyle w:val="Heading8"/>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5" w15:restartNumberingAfterBreak="0">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7" w15:restartNumberingAfterBreak="0">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7"/>
  </w:num>
  <w:num w:numId="5">
    <w:abstractNumId w:val="5"/>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num>
  <w:num w:numId="34">
    <w:abstractNumId w:val="0"/>
  </w:num>
  <w:num w:numId="35">
    <w:abstractNumId w:val="0"/>
  </w:num>
  <w:num w:numId="36">
    <w:abstractNumId w:val="0"/>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0"/>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3"/>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16"/>
    <w:rsid w:val="000033AB"/>
    <w:rsid w:val="00005BC4"/>
    <w:rsid w:val="00027572"/>
    <w:rsid w:val="00027C8B"/>
    <w:rsid w:val="00030C48"/>
    <w:rsid w:val="00037C4B"/>
    <w:rsid w:val="00041EF8"/>
    <w:rsid w:val="00044E11"/>
    <w:rsid w:val="000506C5"/>
    <w:rsid w:val="0005338C"/>
    <w:rsid w:val="00055456"/>
    <w:rsid w:val="00061558"/>
    <w:rsid w:val="00062420"/>
    <w:rsid w:val="00067D29"/>
    <w:rsid w:val="0007653D"/>
    <w:rsid w:val="000770E2"/>
    <w:rsid w:val="000848DD"/>
    <w:rsid w:val="00092A5E"/>
    <w:rsid w:val="00097464"/>
    <w:rsid w:val="000B4941"/>
    <w:rsid w:val="000C3C6D"/>
    <w:rsid w:val="000C66EF"/>
    <w:rsid w:val="000D3D17"/>
    <w:rsid w:val="000D4ADA"/>
    <w:rsid w:val="000D698A"/>
    <w:rsid w:val="000D76A5"/>
    <w:rsid w:val="000E0FCB"/>
    <w:rsid w:val="000F390A"/>
    <w:rsid w:val="000F3AB9"/>
    <w:rsid w:val="000F6CE2"/>
    <w:rsid w:val="00114527"/>
    <w:rsid w:val="00130FC8"/>
    <w:rsid w:val="00135CEC"/>
    <w:rsid w:val="001427B9"/>
    <w:rsid w:val="00145954"/>
    <w:rsid w:val="00150148"/>
    <w:rsid w:val="00165552"/>
    <w:rsid w:val="001675FB"/>
    <w:rsid w:val="00170B40"/>
    <w:rsid w:val="00174424"/>
    <w:rsid w:val="00190D92"/>
    <w:rsid w:val="00197285"/>
    <w:rsid w:val="001A3DA2"/>
    <w:rsid w:val="001B0E4D"/>
    <w:rsid w:val="001B65E6"/>
    <w:rsid w:val="001C70FA"/>
    <w:rsid w:val="001D0763"/>
    <w:rsid w:val="001D090B"/>
    <w:rsid w:val="001D1922"/>
    <w:rsid w:val="001D3072"/>
    <w:rsid w:val="001D7A14"/>
    <w:rsid w:val="001E780D"/>
    <w:rsid w:val="001F056C"/>
    <w:rsid w:val="001F7A6B"/>
    <w:rsid w:val="00214103"/>
    <w:rsid w:val="00216EFB"/>
    <w:rsid w:val="002200A5"/>
    <w:rsid w:val="00221971"/>
    <w:rsid w:val="0023198B"/>
    <w:rsid w:val="002467FA"/>
    <w:rsid w:val="00257706"/>
    <w:rsid w:val="002924BE"/>
    <w:rsid w:val="002978A1"/>
    <w:rsid w:val="002A1681"/>
    <w:rsid w:val="002B43DE"/>
    <w:rsid w:val="002C4EBC"/>
    <w:rsid w:val="002E3A16"/>
    <w:rsid w:val="002F5844"/>
    <w:rsid w:val="00305522"/>
    <w:rsid w:val="00305816"/>
    <w:rsid w:val="00307997"/>
    <w:rsid w:val="00313056"/>
    <w:rsid w:val="00320540"/>
    <w:rsid w:val="00322E41"/>
    <w:rsid w:val="00323C0C"/>
    <w:rsid w:val="00332C42"/>
    <w:rsid w:val="003473E1"/>
    <w:rsid w:val="003511AA"/>
    <w:rsid w:val="0036239E"/>
    <w:rsid w:val="00365352"/>
    <w:rsid w:val="00370534"/>
    <w:rsid w:val="00373E54"/>
    <w:rsid w:val="00387AC0"/>
    <w:rsid w:val="00390AA1"/>
    <w:rsid w:val="003A3957"/>
    <w:rsid w:val="003C6789"/>
    <w:rsid w:val="003F12D7"/>
    <w:rsid w:val="003F4D4B"/>
    <w:rsid w:val="003F771D"/>
    <w:rsid w:val="00400F5A"/>
    <w:rsid w:val="00402C59"/>
    <w:rsid w:val="004053DA"/>
    <w:rsid w:val="0040645B"/>
    <w:rsid w:val="00407CC7"/>
    <w:rsid w:val="00425E0A"/>
    <w:rsid w:val="00437043"/>
    <w:rsid w:val="00443992"/>
    <w:rsid w:val="004462CE"/>
    <w:rsid w:val="00451C89"/>
    <w:rsid w:val="00465C66"/>
    <w:rsid w:val="0046612F"/>
    <w:rsid w:val="004669D4"/>
    <w:rsid w:val="00473559"/>
    <w:rsid w:val="00491382"/>
    <w:rsid w:val="004918E8"/>
    <w:rsid w:val="004B3774"/>
    <w:rsid w:val="004C1A4F"/>
    <w:rsid w:val="004E2A30"/>
    <w:rsid w:val="004E66F6"/>
    <w:rsid w:val="00524CF2"/>
    <w:rsid w:val="00541F8E"/>
    <w:rsid w:val="00542FDD"/>
    <w:rsid w:val="00544963"/>
    <w:rsid w:val="00547674"/>
    <w:rsid w:val="00557A17"/>
    <w:rsid w:val="0056497D"/>
    <w:rsid w:val="00567D3F"/>
    <w:rsid w:val="005771B2"/>
    <w:rsid w:val="00581151"/>
    <w:rsid w:val="0058726E"/>
    <w:rsid w:val="005B254F"/>
    <w:rsid w:val="005C45B5"/>
    <w:rsid w:val="005D28BA"/>
    <w:rsid w:val="005D3403"/>
    <w:rsid w:val="005E1766"/>
    <w:rsid w:val="005E3CDD"/>
    <w:rsid w:val="005E78EC"/>
    <w:rsid w:val="005F654B"/>
    <w:rsid w:val="00600D74"/>
    <w:rsid w:val="00604394"/>
    <w:rsid w:val="00614598"/>
    <w:rsid w:val="006302CE"/>
    <w:rsid w:val="00645CC9"/>
    <w:rsid w:val="00651016"/>
    <w:rsid w:val="00660C84"/>
    <w:rsid w:val="0068519E"/>
    <w:rsid w:val="006964B4"/>
    <w:rsid w:val="006A24A0"/>
    <w:rsid w:val="006B34F5"/>
    <w:rsid w:val="006B4BE0"/>
    <w:rsid w:val="006B6D5C"/>
    <w:rsid w:val="006C02E4"/>
    <w:rsid w:val="006C23E6"/>
    <w:rsid w:val="006C42F1"/>
    <w:rsid w:val="006D2243"/>
    <w:rsid w:val="006F430E"/>
    <w:rsid w:val="0070263B"/>
    <w:rsid w:val="0071009C"/>
    <w:rsid w:val="00722AE1"/>
    <w:rsid w:val="007304B5"/>
    <w:rsid w:val="00730964"/>
    <w:rsid w:val="00732524"/>
    <w:rsid w:val="0073718A"/>
    <w:rsid w:val="00741722"/>
    <w:rsid w:val="00741C5A"/>
    <w:rsid w:val="00746B86"/>
    <w:rsid w:val="00752996"/>
    <w:rsid w:val="0076020F"/>
    <w:rsid w:val="00761B2C"/>
    <w:rsid w:val="00770923"/>
    <w:rsid w:val="00773109"/>
    <w:rsid w:val="00777598"/>
    <w:rsid w:val="0078030B"/>
    <w:rsid w:val="007902EB"/>
    <w:rsid w:val="00796DD6"/>
    <w:rsid w:val="007A0E3D"/>
    <w:rsid w:val="007A30BB"/>
    <w:rsid w:val="007A4DA3"/>
    <w:rsid w:val="007B0D15"/>
    <w:rsid w:val="007B1D32"/>
    <w:rsid w:val="007B37A8"/>
    <w:rsid w:val="007B6BBE"/>
    <w:rsid w:val="007C20A4"/>
    <w:rsid w:val="007D1A43"/>
    <w:rsid w:val="007D72D5"/>
    <w:rsid w:val="007E07AC"/>
    <w:rsid w:val="007E2920"/>
    <w:rsid w:val="007F46FE"/>
    <w:rsid w:val="00805942"/>
    <w:rsid w:val="00816815"/>
    <w:rsid w:val="008233DE"/>
    <w:rsid w:val="00836836"/>
    <w:rsid w:val="0084243B"/>
    <w:rsid w:val="00843DAA"/>
    <w:rsid w:val="00844175"/>
    <w:rsid w:val="00844E24"/>
    <w:rsid w:val="00845C5F"/>
    <w:rsid w:val="00851BA5"/>
    <w:rsid w:val="008610F7"/>
    <w:rsid w:val="0086542E"/>
    <w:rsid w:val="00871F19"/>
    <w:rsid w:val="008743E0"/>
    <w:rsid w:val="00885F11"/>
    <w:rsid w:val="0089078B"/>
    <w:rsid w:val="00894F5A"/>
    <w:rsid w:val="008A06B4"/>
    <w:rsid w:val="008A577C"/>
    <w:rsid w:val="008B1F91"/>
    <w:rsid w:val="008B6D00"/>
    <w:rsid w:val="008B765A"/>
    <w:rsid w:val="008C3A64"/>
    <w:rsid w:val="008D140C"/>
    <w:rsid w:val="008E0235"/>
    <w:rsid w:val="008F0C45"/>
    <w:rsid w:val="00911ECC"/>
    <w:rsid w:val="00913FBA"/>
    <w:rsid w:val="00917168"/>
    <w:rsid w:val="00920FFD"/>
    <w:rsid w:val="00922B3B"/>
    <w:rsid w:val="0094256D"/>
    <w:rsid w:val="009512DD"/>
    <w:rsid w:val="0095172A"/>
    <w:rsid w:val="00953C2D"/>
    <w:rsid w:val="00957A23"/>
    <w:rsid w:val="00961DEF"/>
    <w:rsid w:val="00964D2C"/>
    <w:rsid w:val="009772E0"/>
    <w:rsid w:val="009843CF"/>
    <w:rsid w:val="00994BEF"/>
    <w:rsid w:val="009A0F5E"/>
    <w:rsid w:val="009A2733"/>
    <w:rsid w:val="009A79DA"/>
    <w:rsid w:val="009B0557"/>
    <w:rsid w:val="009B288D"/>
    <w:rsid w:val="009B4A7C"/>
    <w:rsid w:val="009B666D"/>
    <w:rsid w:val="009B6C01"/>
    <w:rsid w:val="009D2FBD"/>
    <w:rsid w:val="00A003AC"/>
    <w:rsid w:val="00A02220"/>
    <w:rsid w:val="00A17CB9"/>
    <w:rsid w:val="00A21F32"/>
    <w:rsid w:val="00A304E0"/>
    <w:rsid w:val="00A377CD"/>
    <w:rsid w:val="00A41780"/>
    <w:rsid w:val="00A455B8"/>
    <w:rsid w:val="00A46E61"/>
    <w:rsid w:val="00A4771A"/>
    <w:rsid w:val="00A50DDF"/>
    <w:rsid w:val="00A54670"/>
    <w:rsid w:val="00A66052"/>
    <w:rsid w:val="00A73F4E"/>
    <w:rsid w:val="00A7468F"/>
    <w:rsid w:val="00A8022C"/>
    <w:rsid w:val="00A81A1F"/>
    <w:rsid w:val="00A93871"/>
    <w:rsid w:val="00A95319"/>
    <w:rsid w:val="00AA0427"/>
    <w:rsid w:val="00AA0980"/>
    <w:rsid w:val="00AA7181"/>
    <w:rsid w:val="00AA7650"/>
    <w:rsid w:val="00AB1CBE"/>
    <w:rsid w:val="00AB36EC"/>
    <w:rsid w:val="00AB5D9C"/>
    <w:rsid w:val="00AC1300"/>
    <w:rsid w:val="00AC2FA9"/>
    <w:rsid w:val="00AC4B50"/>
    <w:rsid w:val="00AC5281"/>
    <w:rsid w:val="00AE38F6"/>
    <w:rsid w:val="00B157D0"/>
    <w:rsid w:val="00B158E5"/>
    <w:rsid w:val="00B16D6D"/>
    <w:rsid w:val="00B33F9B"/>
    <w:rsid w:val="00B35444"/>
    <w:rsid w:val="00B60DB8"/>
    <w:rsid w:val="00B80B90"/>
    <w:rsid w:val="00B8546A"/>
    <w:rsid w:val="00B875A6"/>
    <w:rsid w:val="00B940EE"/>
    <w:rsid w:val="00BB0F19"/>
    <w:rsid w:val="00BC176E"/>
    <w:rsid w:val="00BC2C33"/>
    <w:rsid w:val="00BC6656"/>
    <w:rsid w:val="00BF5289"/>
    <w:rsid w:val="00BF551A"/>
    <w:rsid w:val="00C21C70"/>
    <w:rsid w:val="00C4500F"/>
    <w:rsid w:val="00C57200"/>
    <w:rsid w:val="00C63FE9"/>
    <w:rsid w:val="00C640C0"/>
    <w:rsid w:val="00C66449"/>
    <w:rsid w:val="00C75F40"/>
    <w:rsid w:val="00C77FE3"/>
    <w:rsid w:val="00C8326A"/>
    <w:rsid w:val="00C87C82"/>
    <w:rsid w:val="00C93A18"/>
    <w:rsid w:val="00CA2F05"/>
    <w:rsid w:val="00CA7900"/>
    <w:rsid w:val="00CB3A3B"/>
    <w:rsid w:val="00CC2ED7"/>
    <w:rsid w:val="00CC7608"/>
    <w:rsid w:val="00CD190E"/>
    <w:rsid w:val="00CE1085"/>
    <w:rsid w:val="00CF2EE8"/>
    <w:rsid w:val="00CF34EF"/>
    <w:rsid w:val="00CF44C9"/>
    <w:rsid w:val="00CF50F3"/>
    <w:rsid w:val="00D01B1F"/>
    <w:rsid w:val="00D04409"/>
    <w:rsid w:val="00D13198"/>
    <w:rsid w:val="00D14870"/>
    <w:rsid w:val="00D15F5D"/>
    <w:rsid w:val="00D22DB6"/>
    <w:rsid w:val="00D2311F"/>
    <w:rsid w:val="00D27AD7"/>
    <w:rsid w:val="00D312F9"/>
    <w:rsid w:val="00D347DB"/>
    <w:rsid w:val="00D3513F"/>
    <w:rsid w:val="00D35BF5"/>
    <w:rsid w:val="00D3674D"/>
    <w:rsid w:val="00D422FC"/>
    <w:rsid w:val="00D45147"/>
    <w:rsid w:val="00D45E95"/>
    <w:rsid w:val="00D47EE8"/>
    <w:rsid w:val="00D51680"/>
    <w:rsid w:val="00D516CC"/>
    <w:rsid w:val="00D51DAB"/>
    <w:rsid w:val="00D61D19"/>
    <w:rsid w:val="00D67B71"/>
    <w:rsid w:val="00D73581"/>
    <w:rsid w:val="00DA1DEF"/>
    <w:rsid w:val="00DA3174"/>
    <w:rsid w:val="00DA352F"/>
    <w:rsid w:val="00DA3A1D"/>
    <w:rsid w:val="00DB579E"/>
    <w:rsid w:val="00DB57F2"/>
    <w:rsid w:val="00DC013E"/>
    <w:rsid w:val="00DC3A6A"/>
    <w:rsid w:val="00DC6D02"/>
    <w:rsid w:val="00DD34C0"/>
    <w:rsid w:val="00DF5D0B"/>
    <w:rsid w:val="00DF6F01"/>
    <w:rsid w:val="00E0766B"/>
    <w:rsid w:val="00E07BE6"/>
    <w:rsid w:val="00E50776"/>
    <w:rsid w:val="00E66C64"/>
    <w:rsid w:val="00E67D23"/>
    <w:rsid w:val="00E76855"/>
    <w:rsid w:val="00E871D2"/>
    <w:rsid w:val="00E97124"/>
    <w:rsid w:val="00EA1C4E"/>
    <w:rsid w:val="00EA4FA6"/>
    <w:rsid w:val="00EA6455"/>
    <w:rsid w:val="00EB1527"/>
    <w:rsid w:val="00EB3E3E"/>
    <w:rsid w:val="00EC6D94"/>
    <w:rsid w:val="00ED05FB"/>
    <w:rsid w:val="00EE10EB"/>
    <w:rsid w:val="00EE199D"/>
    <w:rsid w:val="00EE436A"/>
    <w:rsid w:val="00EE50F2"/>
    <w:rsid w:val="00EF1566"/>
    <w:rsid w:val="00EF2F9D"/>
    <w:rsid w:val="00EF54B4"/>
    <w:rsid w:val="00F00819"/>
    <w:rsid w:val="00F107E1"/>
    <w:rsid w:val="00F14495"/>
    <w:rsid w:val="00F20B54"/>
    <w:rsid w:val="00F20F2F"/>
    <w:rsid w:val="00F25959"/>
    <w:rsid w:val="00F37BC7"/>
    <w:rsid w:val="00F50F32"/>
    <w:rsid w:val="00F54954"/>
    <w:rsid w:val="00F91FFF"/>
    <w:rsid w:val="00FA3135"/>
    <w:rsid w:val="00FA4A05"/>
    <w:rsid w:val="00FA61AF"/>
    <w:rsid w:val="00FA7888"/>
    <w:rsid w:val="00FB2D6E"/>
    <w:rsid w:val="00FC15EF"/>
    <w:rsid w:val="00FC5574"/>
    <w:rsid w:val="00FC78A8"/>
    <w:rsid w:val="00FD2167"/>
    <w:rsid w:val="00FD7B79"/>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3D00ED"/>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 w:type="character" w:customStyle="1" w:styleId="Heading3Char">
    <w:name w:val="Heading 3 Char"/>
    <w:basedOn w:val="DefaultParagraphFont"/>
    <w:link w:val="Heading3"/>
    <w:rsid w:val="00092A5E"/>
    <w:rPr>
      <w:rFonts w:ascii="Arial" w:hAnsi="Arial"/>
      <w:sz w:val="22"/>
      <w:lang w:eastAsia="zh-CN"/>
    </w:rPr>
  </w:style>
  <w:style w:type="character" w:customStyle="1" w:styleId="Heading4Char">
    <w:name w:val="Heading 4 Char"/>
    <w:basedOn w:val="DefaultParagraphFont"/>
    <w:link w:val="Heading4"/>
    <w:rsid w:val="00092A5E"/>
    <w:rPr>
      <w:rFonts w:ascii="Arial" w:hAnsi="Arial"/>
      <w:sz w:val="22"/>
      <w:lang w:eastAsia="zh-CN"/>
    </w:rPr>
  </w:style>
  <w:style w:type="character" w:customStyle="1" w:styleId="FooterChar">
    <w:name w:val="Footer Char"/>
    <w:basedOn w:val="DefaultParagraphFont"/>
    <w:link w:val="Footer"/>
    <w:rsid w:val="00092A5E"/>
    <w:rPr>
      <w:rFonts w:ascii="Arial"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445687">
      <w:bodyDiv w:val="1"/>
      <w:marLeft w:val="0"/>
      <w:marRight w:val="0"/>
      <w:marTop w:val="0"/>
      <w:marBottom w:val="0"/>
      <w:divBdr>
        <w:top w:val="none" w:sz="0" w:space="0" w:color="auto"/>
        <w:left w:val="none" w:sz="0" w:space="0" w:color="auto"/>
        <w:bottom w:val="none" w:sz="0" w:space="0" w:color="auto"/>
        <w:right w:val="none" w:sz="0" w:space="0" w:color="auto"/>
      </w:divBdr>
    </w:div>
    <w:div w:id="1533763932">
      <w:bodyDiv w:val="1"/>
      <w:marLeft w:val="0"/>
      <w:marRight w:val="0"/>
      <w:marTop w:val="0"/>
      <w:marBottom w:val="0"/>
      <w:divBdr>
        <w:top w:val="none" w:sz="0" w:space="0" w:color="auto"/>
        <w:left w:val="none" w:sz="0" w:space="0" w:color="auto"/>
        <w:bottom w:val="none" w:sz="0" w:space="0" w:color="auto"/>
        <w:right w:val="none" w:sz="0" w:space="0" w:color="auto"/>
      </w:divBdr>
    </w:div>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 w:id="1723597692">
      <w:bodyDiv w:val="1"/>
      <w:marLeft w:val="0"/>
      <w:marRight w:val="0"/>
      <w:marTop w:val="0"/>
      <w:marBottom w:val="0"/>
      <w:divBdr>
        <w:top w:val="none" w:sz="0" w:space="0" w:color="auto"/>
        <w:left w:val="none" w:sz="0" w:space="0" w:color="auto"/>
        <w:bottom w:val="none" w:sz="0" w:space="0" w:color="auto"/>
        <w:right w:val="none" w:sz="0" w:space="0" w:color="auto"/>
      </w:divBdr>
    </w:div>
    <w:div w:id="2002004024">
      <w:bodyDiv w:val="1"/>
      <w:marLeft w:val="0"/>
      <w:marRight w:val="0"/>
      <w:marTop w:val="0"/>
      <w:marBottom w:val="0"/>
      <w:divBdr>
        <w:top w:val="none" w:sz="0" w:space="0" w:color="auto"/>
        <w:left w:val="none" w:sz="0" w:space="0" w:color="auto"/>
        <w:bottom w:val="none" w:sz="0" w:space="0" w:color="auto"/>
        <w:right w:val="none" w:sz="0" w:space="0" w:color="auto"/>
      </w:divBdr>
    </w:div>
    <w:div w:id="2094277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Rick%20SSD:Users:griffith:Library:Application%20Support:Microsoft:Office:User%20Templates:My%20Templates:Sermon.dotx</Template>
  <TotalTime>895</TotalTime>
  <Pages>17</Pages>
  <Words>4267</Words>
  <Characters>24323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28533</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260</cp:revision>
  <cp:lastPrinted>2020-02-15T19:55:00Z</cp:lastPrinted>
  <dcterms:created xsi:type="dcterms:W3CDTF">2018-10-09T09:40:00Z</dcterms:created>
  <dcterms:modified xsi:type="dcterms:W3CDTF">2020-02-15T19:56:00Z</dcterms:modified>
</cp:coreProperties>
</file>